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0A7CBF" w14:textId="77777777" w:rsidR="00AD0DE8" w:rsidRDefault="00AD0DE8" w:rsidP="00DE6FAE">
      <w:pPr>
        <w:pStyle w:val="Rubrik3"/>
      </w:pPr>
    </w:p>
    <w:p w14:paraId="6B609FE6" w14:textId="77777777" w:rsidR="00AD0DE8" w:rsidRDefault="00AD0DE8" w:rsidP="00DE6FAE">
      <w:pPr>
        <w:pStyle w:val="Rubrik3"/>
      </w:pPr>
    </w:p>
    <w:p w14:paraId="74E325B3" w14:textId="77777777" w:rsidR="0010770D" w:rsidRDefault="0022601F" w:rsidP="00DE6FAE">
      <w:pPr>
        <w:pStyle w:val="Rubrik3"/>
        <w:rPr>
          <w:rFonts w:ascii="Arial" w:hAnsi="Arial"/>
          <w:b w:val="0"/>
          <w:sz w:val="16"/>
        </w:rPr>
      </w:pPr>
      <w:r>
        <w:t>Sökande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090"/>
        <w:gridCol w:w="1545"/>
        <w:gridCol w:w="1545"/>
        <w:gridCol w:w="3091"/>
      </w:tblGrid>
      <w:tr w:rsidR="00450870" w14:paraId="74186DBB" w14:textId="77777777" w:rsidTr="00EA5AE5">
        <w:trPr>
          <w:trHeight w:hRule="exact" w:val="284"/>
        </w:trPr>
        <w:tc>
          <w:tcPr>
            <w:tcW w:w="9271" w:type="dxa"/>
            <w:gridSpan w:val="4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492A3AA3" w14:textId="77777777" w:rsidR="00450870" w:rsidRDefault="00450870" w:rsidP="0040796B">
            <w:pPr>
              <w:pStyle w:val="Ledtext"/>
            </w:pPr>
            <w:bookmarkStart w:id="0" w:name="_Hlk7687782"/>
            <w:r>
              <w:t>Bolagsnamn/Föreningsnamn/Namn</w:t>
            </w:r>
          </w:p>
        </w:tc>
      </w:tr>
      <w:tr w:rsidR="00450870" w14:paraId="3D102094" w14:textId="77777777" w:rsidTr="00EA5AE5">
        <w:trPr>
          <w:trHeight w:hRule="exact" w:val="397"/>
        </w:trPr>
        <w:tc>
          <w:tcPr>
            <w:tcW w:w="9271" w:type="dxa"/>
            <w:gridSpan w:val="4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68369C10" w14:textId="77777777" w:rsidR="00795E36" w:rsidRDefault="00EA5AE5" w:rsidP="00EA5AE5">
            <w:pPr>
              <w:pStyle w:val="Fyllitextfe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instrText xml:space="preserve"> FORMTEXT </w:instrText>
            </w:r>
            <w:r>
              <w:fldChar w:fldCharType="separate"/>
            </w:r>
          </w:p>
          <w:p w14:paraId="120DF8D8" w14:textId="77777777" w:rsidR="00EA5AE5" w:rsidRDefault="00EA5AE5" w:rsidP="00EA5AE5">
            <w:pPr>
              <w:pStyle w:val="Fyllitextfet"/>
            </w:pP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bookmarkEnd w:id="0"/>
      <w:tr w:rsidR="00450870" w14:paraId="7675F3FA" w14:textId="77777777" w:rsidTr="00EA5AE5">
        <w:trPr>
          <w:trHeight w:hRule="exact" w:val="284"/>
        </w:trPr>
        <w:tc>
          <w:tcPr>
            <w:tcW w:w="4635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2EBEAAC1" w14:textId="77777777" w:rsidR="00450870" w:rsidRDefault="00450870" w:rsidP="0040796B">
            <w:pPr>
              <w:pStyle w:val="Ledtext"/>
            </w:pPr>
            <w:r>
              <w:t>Gatuadress</w:t>
            </w:r>
          </w:p>
        </w:tc>
        <w:tc>
          <w:tcPr>
            <w:tcW w:w="4636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63A9718C" w14:textId="77777777" w:rsidR="00450870" w:rsidRDefault="00450870" w:rsidP="0040796B">
            <w:pPr>
              <w:pStyle w:val="Ledtext"/>
            </w:pPr>
            <w:r>
              <w:t>Postnummer och postort</w:t>
            </w:r>
          </w:p>
        </w:tc>
      </w:tr>
      <w:tr w:rsidR="00450870" w14:paraId="4E19AD50" w14:textId="77777777" w:rsidTr="00EA5AE5">
        <w:trPr>
          <w:trHeight w:hRule="exact" w:val="397"/>
        </w:trPr>
        <w:tc>
          <w:tcPr>
            <w:tcW w:w="4635" w:type="dxa"/>
            <w:gridSpan w:val="2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261DC225" w14:textId="77777777" w:rsidR="00450870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36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5EADD6E3" w14:textId="77777777" w:rsidR="00450870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127F4538" w14:textId="77777777" w:rsidTr="00EA5AE5">
        <w:trPr>
          <w:trHeight w:hRule="exact" w:val="284"/>
        </w:trPr>
        <w:tc>
          <w:tcPr>
            <w:tcW w:w="3090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4A1AB0A7" w14:textId="77777777" w:rsidR="003E3DF1" w:rsidRDefault="003E3DF1" w:rsidP="00450870">
            <w:pPr>
              <w:pStyle w:val="Ledtext"/>
            </w:pPr>
            <w:r w:rsidRPr="003E3DF1">
              <w:t>Organisationsnummer/personnummer</w:t>
            </w:r>
          </w:p>
        </w:tc>
        <w:tc>
          <w:tcPr>
            <w:tcW w:w="3090" w:type="dxa"/>
            <w:gridSpan w:val="2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7CF7C14B" w14:textId="77777777" w:rsidR="003E3DF1" w:rsidRDefault="003E3DF1" w:rsidP="00450870">
            <w:pPr>
              <w:pStyle w:val="Ledtext"/>
            </w:pPr>
            <w:r w:rsidRPr="003E3DF1">
              <w:t>Telefonnummer</w:t>
            </w:r>
          </w:p>
        </w:tc>
        <w:tc>
          <w:tcPr>
            <w:tcW w:w="3091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47BF5727" w14:textId="77777777" w:rsidR="003E3DF1" w:rsidRDefault="003E3DF1" w:rsidP="00450870">
            <w:pPr>
              <w:pStyle w:val="Ledtext"/>
            </w:pPr>
            <w:r w:rsidRPr="003E3DF1">
              <w:t>E-post</w:t>
            </w:r>
          </w:p>
        </w:tc>
      </w:tr>
      <w:tr w:rsidR="003E3DF1" w14:paraId="12267CF5" w14:textId="77777777" w:rsidTr="00EA5AE5">
        <w:trPr>
          <w:trHeight w:hRule="exact" w:val="397"/>
        </w:trPr>
        <w:tc>
          <w:tcPr>
            <w:tcW w:w="3090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378F24D9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090" w:type="dxa"/>
            <w:gridSpan w:val="2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578D2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  <w:tc>
          <w:tcPr>
            <w:tcW w:w="3091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6078B78D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026F1D62" w14:textId="77777777" w:rsidTr="00EA5AE5">
        <w:trPr>
          <w:trHeight w:hRule="exact" w:val="284"/>
        </w:trPr>
        <w:tc>
          <w:tcPr>
            <w:tcW w:w="9271" w:type="dxa"/>
            <w:gridSpan w:val="4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9948996" w14:textId="77777777" w:rsidR="003E3DF1" w:rsidRDefault="003E3DF1" w:rsidP="0040796B">
            <w:pPr>
              <w:pStyle w:val="Ledtext"/>
            </w:pPr>
            <w:r>
              <w:t>Kontaktperson</w:t>
            </w:r>
          </w:p>
        </w:tc>
      </w:tr>
      <w:tr w:rsidR="003E3DF1" w14:paraId="170887B7" w14:textId="77777777" w:rsidTr="00EA5AE5">
        <w:trPr>
          <w:trHeight w:hRule="exact" w:val="397"/>
        </w:trPr>
        <w:tc>
          <w:tcPr>
            <w:tcW w:w="9271" w:type="dxa"/>
            <w:gridSpan w:val="4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BC6DC90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3D4B2437" w14:textId="77777777" w:rsidR="0010770D" w:rsidRDefault="003E3DF1" w:rsidP="003E3DF1">
      <w:pPr>
        <w:pStyle w:val="Rubrik3"/>
      </w:pPr>
      <w:r>
        <w:t>Försäljningsställe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122"/>
        <w:gridCol w:w="3831"/>
        <w:gridCol w:w="2318"/>
      </w:tblGrid>
      <w:tr w:rsidR="003E3DF1" w14:paraId="0599EE15" w14:textId="77777777" w:rsidTr="00277B86">
        <w:trPr>
          <w:trHeight w:hRule="exact" w:val="284"/>
        </w:trPr>
        <w:tc>
          <w:tcPr>
            <w:tcW w:w="9271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06B91652" w14:textId="77777777" w:rsidR="003E3DF1" w:rsidRDefault="003E3DF1" w:rsidP="0040796B">
            <w:pPr>
              <w:pStyle w:val="Ledtext"/>
            </w:pPr>
            <w:r w:rsidRPr="003E3DF1">
              <w:t>Namn på försäljningsställe</w:t>
            </w:r>
          </w:p>
        </w:tc>
      </w:tr>
      <w:tr w:rsidR="003E3DF1" w14:paraId="658F3C81" w14:textId="77777777" w:rsidTr="00277B86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7D4F4822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736006E7" w14:textId="77777777" w:rsidTr="00277B86">
        <w:trPr>
          <w:trHeight w:hRule="exact" w:val="284"/>
        </w:trPr>
        <w:tc>
          <w:tcPr>
            <w:tcW w:w="3122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43112051" w14:textId="77777777" w:rsidR="003E3DF1" w:rsidRDefault="003E3DF1" w:rsidP="0040796B">
            <w:pPr>
              <w:pStyle w:val="Ledtext"/>
            </w:pPr>
            <w:r>
              <w:t>Gatuadress</w:t>
            </w:r>
          </w:p>
        </w:tc>
        <w:tc>
          <w:tcPr>
            <w:tcW w:w="383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3119C25" w14:textId="77777777" w:rsidR="003E3DF1" w:rsidRDefault="003E3DF1" w:rsidP="0040796B">
            <w:pPr>
              <w:pStyle w:val="Ledtext"/>
            </w:pPr>
            <w:r>
              <w:t>Postnummer och postort</w:t>
            </w:r>
          </w:p>
        </w:tc>
        <w:tc>
          <w:tcPr>
            <w:tcW w:w="2318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559FED50" w14:textId="77777777" w:rsidR="003E3DF1" w:rsidRDefault="003E3DF1" w:rsidP="0040796B">
            <w:pPr>
              <w:pStyle w:val="Ledtext"/>
            </w:pPr>
            <w:r>
              <w:t>Fastighetsbeteckning</w:t>
            </w:r>
          </w:p>
        </w:tc>
      </w:tr>
      <w:tr w:rsidR="003E3DF1" w14:paraId="6AF38FD2" w14:textId="77777777" w:rsidTr="00277B86">
        <w:trPr>
          <w:trHeight w:hRule="exact" w:val="397"/>
        </w:trPr>
        <w:tc>
          <w:tcPr>
            <w:tcW w:w="3122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45F5D1E4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383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81E8FB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18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4CD38DCB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3A79CF79" w14:textId="77777777" w:rsidTr="00277B86">
        <w:trPr>
          <w:trHeight w:hRule="exact" w:val="284"/>
        </w:trPr>
        <w:tc>
          <w:tcPr>
            <w:tcW w:w="6953" w:type="dxa"/>
            <w:gridSpan w:val="2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1CE14B6D" w14:textId="77777777" w:rsidR="003E3DF1" w:rsidRDefault="003E3DF1" w:rsidP="0040796B">
            <w:pPr>
              <w:pStyle w:val="Ledtext"/>
            </w:pPr>
            <w:r>
              <w:t>Kontaktperson</w:t>
            </w:r>
          </w:p>
        </w:tc>
        <w:tc>
          <w:tcPr>
            <w:tcW w:w="2318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A1749E0" w14:textId="77777777" w:rsidR="003E3DF1" w:rsidRPr="003E3DF1" w:rsidRDefault="003E3DF1" w:rsidP="0089529B">
            <w:pPr>
              <w:pStyle w:val="Ledtext"/>
            </w:pPr>
            <w:r w:rsidRPr="003E3DF1">
              <w:t>Telefonnummer</w:t>
            </w:r>
          </w:p>
        </w:tc>
      </w:tr>
      <w:tr w:rsidR="003E3DF1" w14:paraId="2E49FC11" w14:textId="77777777" w:rsidTr="00885A2C">
        <w:trPr>
          <w:trHeight w:hRule="exact" w:val="397"/>
        </w:trPr>
        <w:tc>
          <w:tcPr>
            <w:tcW w:w="6953" w:type="dxa"/>
            <w:gridSpan w:val="2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6E19182A" w14:textId="77777777" w:rsidR="003E3DF1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318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53C100D6" w14:textId="77777777" w:rsidR="003E3DF1" w:rsidRPr="003E3DF1" w:rsidRDefault="0089529B" w:rsidP="0089529B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</w:tr>
      <w:tr w:rsidR="00277B86" w14:paraId="327985CF" w14:textId="77777777" w:rsidTr="00885A2C">
        <w:trPr>
          <w:trHeight w:hRule="exact" w:val="284"/>
        </w:trPr>
        <w:tc>
          <w:tcPr>
            <w:tcW w:w="9270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6757E859" w14:textId="77777777" w:rsidR="00277B86" w:rsidRDefault="00277B86" w:rsidP="00885A2C">
            <w:pPr>
              <w:pStyle w:val="Ledtext"/>
            </w:pPr>
            <w:r w:rsidRPr="00277B86">
              <w:t>Vid internetförsäljning uppge webbadressen</w:t>
            </w:r>
          </w:p>
        </w:tc>
      </w:tr>
      <w:tr w:rsidR="00277B86" w14:paraId="0FCFAB86" w14:textId="77777777" w:rsidTr="00885A2C">
        <w:trPr>
          <w:trHeight w:hRule="exact" w:val="397"/>
        </w:trPr>
        <w:tc>
          <w:tcPr>
            <w:tcW w:w="9270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B0F2A1E" w14:textId="77777777" w:rsidR="00277B86" w:rsidRDefault="00277B86" w:rsidP="00885A2C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</w:tr>
    </w:tbl>
    <w:p w14:paraId="2CF3F970" w14:textId="77777777" w:rsidR="003E3DF1" w:rsidRDefault="003E3DF1" w:rsidP="003E3DF1">
      <w:pPr>
        <w:pStyle w:val="Rubrik3"/>
      </w:pPr>
      <w:r>
        <w:t>Säte</w:t>
      </w:r>
      <w:r w:rsidR="00277B86">
        <w:t xml:space="preserve"> (om försäljningsställe saknas)</w:t>
      </w:r>
    </w:p>
    <w:p w14:paraId="26B51BA6" w14:textId="77777777" w:rsidR="003E3DF1" w:rsidRDefault="003E3DF1" w:rsidP="00E529E5">
      <w:pPr>
        <w:pStyle w:val="Textundertabellrubrik"/>
      </w:pPr>
      <w:r>
        <w:t>(se information</w:t>
      </w:r>
      <w:r w:rsidR="00D76D45">
        <w:t>en till ansökan</w:t>
      </w:r>
      <w:r>
        <w:t>)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35"/>
        <w:gridCol w:w="4635"/>
      </w:tblGrid>
      <w:tr w:rsidR="00E529E5" w14:paraId="7FC26463" w14:textId="77777777" w:rsidTr="00EA5AE5">
        <w:trPr>
          <w:trHeight w:hRule="exact" w:val="284"/>
        </w:trPr>
        <w:tc>
          <w:tcPr>
            <w:tcW w:w="2500" w:type="pct"/>
          </w:tcPr>
          <w:p w14:paraId="0CF2809B" w14:textId="77777777" w:rsidR="00E529E5" w:rsidRDefault="00E529E5" w:rsidP="0040796B">
            <w:pPr>
              <w:pStyle w:val="Ledtext"/>
            </w:pPr>
            <w:r>
              <w:t>Gatuadress</w:t>
            </w:r>
          </w:p>
        </w:tc>
        <w:tc>
          <w:tcPr>
            <w:tcW w:w="2500" w:type="pct"/>
          </w:tcPr>
          <w:p w14:paraId="4E3C70DB" w14:textId="77777777" w:rsidR="00E529E5" w:rsidRDefault="00E529E5" w:rsidP="0040796B">
            <w:pPr>
              <w:pStyle w:val="Ledtext"/>
            </w:pPr>
            <w:r>
              <w:t>Postnummer och postort</w:t>
            </w:r>
          </w:p>
        </w:tc>
      </w:tr>
      <w:tr w:rsidR="00E529E5" w14:paraId="553E0CAA" w14:textId="77777777" w:rsidTr="00EA5AE5">
        <w:trPr>
          <w:trHeight w:hRule="exact" w:val="397"/>
        </w:trPr>
        <w:tc>
          <w:tcPr>
            <w:tcW w:w="2500" w:type="pct"/>
          </w:tcPr>
          <w:p w14:paraId="5F921A35" w14:textId="77777777" w:rsidR="00E529E5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500" w:type="pct"/>
          </w:tcPr>
          <w:p w14:paraId="030440FE" w14:textId="77777777" w:rsidR="00E529E5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4878BF09" w14:textId="77777777" w:rsidR="00E529E5" w:rsidRDefault="00E529E5" w:rsidP="00E529E5">
      <w:pPr>
        <w:pStyle w:val="Rubrik3"/>
      </w:pPr>
      <w:r w:rsidRPr="00E529E5">
        <w:t>Faktureringsuppgifter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35"/>
        <w:gridCol w:w="4635"/>
      </w:tblGrid>
      <w:tr w:rsidR="00E529E5" w14:paraId="56ACB7CA" w14:textId="77777777" w:rsidTr="00277B86">
        <w:trPr>
          <w:trHeight w:hRule="exact" w:val="284"/>
        </w:trPr>
        <w:tc>
          <w:tcPr>
            <w:tcW w:w="2500" w:type="pct"/>
            <w:tcBorders>
              <w:top w:val="single" w:sz="12" w:space="0" w:color="000000"/>
              <w:bottom w:val="nil"/>
            </w:tcBorders>
          </w:tcPr>
          <w:p w14:paraId="5B458E9D" w14:textId="77777777" w:rsidR="00E529E5" w:rsidRDefault="00E529E5" w:rsidP="0040796B">
            <w:pPr>
              <w:pStyle w:val="Ledtext"/>
            </w:pPr>
            <w:r>
              <w:t>Gatuadress</w:t>
            </w:r>
          </w:p>
        </w:tc>
        <w:tc>
          <w:tcPr>
            <w:tcW w:w="2500" w:type="pct"/>
            <w:tcBorders>
              <w:top w:val="single" w:sz="12" w:space="0" w:color="000000"/>
              <w:bottom w:val="nil"/>
            </w:tcBorders>
          </w:tcPr>
          <w:p w14:paraId="167D0EC7" w14:textId="77777777" w:rsidR="00E529E5" w:rsidRDefault="00E529E5" w:rsidP="0040796B">
            <w:pPr>
              <w:pStyle w:val="Ledtext"/>
            </w:pPr>
            <w:r>
              <w:t>Postnummer och postort</w:t>
            </w:r>
          </w:p>
        </w:tc>
      </w:tr>
      <w:tr w:rsidR="00E529E5" w14:paraId="521A5A48" w14:textId="77777777" w:rsidTr="00277B86">
        <w:trPr>
          <w:trHeight w:hRule="exact" w:val="397"/>
        </w:trPr>
        <w:tc>
          <w:tcPr>
            <w:tcW w:w="2500" w:type="pct"/>
            <w:tcBorders>
              <w:top w:val="nil"/>
              <w:bottom w:val="single" w:sz="6" w:space="0" w:color="000000"/>
            </w:tcBorders>
          </w:tcPr>
          <w:p w14:paraId="3B13B5DF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  <w:tc>
          <w:tcPr>
            <w:tcW w:w="2500" w:type="pct"/>
            <w:tcBorders>
              <w:top w:val="nil"/>
              <w:bottom w:val="single" w:sz="6" w:space="0" w:color="000000"/>
            </w:tcBorders>
          </w:tcPr>
          <w:p w14:paraId="7E34FEA7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E529E5" w14:paraId="7774DC07" w14:textId="77777777" w:rsidTr="00277B86">
        <w:trPr>
          <w:trHeight w:hRule="exact" w:val="284"/>
        </w:trPr>
        <w:tc>
          <w:tcPr>
            <w:tcW w:w="2500" w:type="pct"/>
            <w:tcBorders>
              <w:top w:val="single" w:sz="6" w:space="0" w:color="000000"/>
            </w:tcBorders>
          </w:tcPr>
          <w:p w14:paraId="580661AF" w14:textId="77777777" w:rsidR="00E529E5" w:rsidRDefault="00E529E5" w:rsidP="0040796B">
            <w:pPr>
              <w:pStyle w:val="Ledtext"/>
            </w:pPr>
            <w:r>
              <w:t>Referensnummer</w:t>
            </w:r>
          </w:p>
        </w:tc>
        <w:tc>
          <w:tcPr>
            <w:tcW w:w="2500" w:type="pct"/>
            <w:tcBorders>
              <w:top w:val="single" w:sz="6" w:space="0" w:color="000000"/>
            </w:tcBorders>
          </w:tcPr>
          <w:p w14:paraId="07DE5523" w14:textId="77777777" w:rsidR="00E529E5" w:rsidRDefault="00E529E5" w:rsidP="0040796B">
            <w:pPr>
              <w:pStyle w:val="Ledtext"/>
            </w:pPr>
            <w:r>
              <w:t>Telefonnummer</w:t>
            </w:r>
          </w:p>
        </w:tc>
      </w:tr>
      <w:tr w:rsidR="00E529E5" w14:paraId="53039B7C" w14:textId="77777777" w:rsidTr="0040796B">
        <w:trPr>
          <w:trHeight w:hRule="exact" w:val="397"/>
        </w:trPr>
        <w:tc>
          <w:tcPr>
            <w:tcW w:w="2500" w:type="pct"/>
          </w:tcPr>
          <w:p w14:paraId="592A0136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  <w:tc>
          <w:tcPr>
            <w:tcW w:w="2500" w:type="pct"/>
          </w:tcPr>
          <w:p w14:paraId="3B7D5A72" w14:textId="77777777" w:rsidR="00E529E5" w:rsidRDefault="0089529B" w:rsidP="0040796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 w:rsidR="00885A2C">
              <w:t> </w:t>
            </w:r>
            <w:r>
              <w:fldChar w:fldCharType="end"/>
            </w:r>
          </w:p>
        </w:tc>
      </w:tr>
    </w:tbl>
    <w:p w14:paraId="4C70B63E" w14:textId="77777777" w:rsidR="0049566E" w:rsidRDefault="0049566E" w:rsidP="0049566E">
      <w:pPr>
        <w:pStyle w:val="Rubrik3"/>
      </w:pPr>
      <w:r>
        <w:t>Typ av tillstånd</w:t>
      </w:r>
    </w:p>
    <w:tbl>
      <w:tblPr>
        <w:tblStyle w:val="TableGrid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6" w:space="0" w:color="000000"/>
        </w:tblBorders>
        <w:tblCellMar>
          <w:top w:w="13" w:type="dxa"/>
          <w:left w:w="142" w:type="dxa"/>
          <w:right w:w="85" w:type="dxa"/>
        </w:tblCellMar>
        <w:tblLook w:val="04A0" w:firstRow="1" w:lastRow="0" w:firstColumn="1" w:lastColumn="0" w:noHBand="0" w:noVBand="1"/>
      </w:tblPr>
      <w:tblGrid>
        <w:gridCol w:w="420"/>
        <w:gridCol w:w="1961"/>
        <w:gridCol w:w="420"/>
        <w:gridCol w:w="1862"/>
        <w:gridCol w:w="2218"/>
        <w:gridCol w:w="2389"/>
      </w:tblGrid>
      <w:tr w:rsidR="0049566E" w14:paraId="578E07CC" w14:textId="77777777" w:rsidTr="00A73F2F">
        <w:tc>
          <w:tcPr>
            <w:tcW w:w="420" w:type="dxa"/>
            <w:vMerge w:val="restart"/>
            <w:tcBorders>
              <w:right w:val="nil"/>
            </w:tcBorders>
            <w:vAlign w:val="center"/>
          </w:tcPr>
          <w:p w14:paraId="1B0C4C55" w14:textId="77777777" w:rsidR="0049566E" w:rsidRDefault="0049566E" w:rsidP="00885A2C">
            <w:pPr>
              <w:pStyle w:val="Ledtextalternativ"/>
            </w:pPr>
            <w:r>
              <w:fldChar w:fldCharType="begin">
                <w:ffData>
                  <w:name w:val="Kryss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ryss1"/>
            <w:r>
              <w:instrText xml:space="preserve"> FORMCHECKBOX </w:instrText>
            </w:r>
            <w:r w:rsidR="00000000">
              <w:fldChar w:fldCharType="separate"/>
            </w:r>
            <w:r>
              <w:fldChar w:fldCharType="end"/>
            </w:r>
            <w:bookmarkEnd w:id="2"/>
          </w:p>
        </w:tc>
        <w:tc>
          <w:tcPr>
            <w:tcW w:w="1961" w:type="dxa"/>
            <w:vMerge w:val="restart"/>
            <w:tcBorders>
              <w:left w:val="nil"/>
            </w:tcBorders>
            <w:tcMar>
              <w:left w:w="28" w:type="dxa"/>
            </w:tcMar>
            <w:vAlign w:val="center"/>
          </w:tcPr>
          <w:p w14:paraId="41D90A42" w14:textId="77777777" w:rsidR="0049566E" w:rsidRDefault="0049566E" w:rsidP="00885A2C">
            <w:pPr>
              <w:pStyle w:val="Ledtext"/>
            </w:pPr>
            <w:r>
              <w:t>Tills vidare</w:t>
            </w:r>
          </w:p>
        </w:tc>
        <w:tc>
          <w:tcPr>
            <w:tcW w:w="420" w:type="dxa"/>
            <w:vMerge w:val="restart"/>
            <w:tcBorders>
              <w:right w:val="nil"/>
            </w:tcBorders>
            <w:vAlign w:val="center"/>
          </w:tcPr>
          <w:p w14:paraId="3E6B545A" w14:textId="77777777" w:rsidR="0049566E" w:rsidRDefault="0049566E" w:rsidP="00885A2C">
            <w:pPr>
              <w:pStyle w:val="Ledtextalternativ"/>
            </w:pPr>
            <w:r>
              <w:fldChar w:fldCharType="begin">
                <w:ffData>
                  <w:name w:val="Kryss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ryss2"/>
            <w:r>
              <w:instrText xml:space="preserve"> FORMCHECKBOX </w:instrText>
            </w:r>
            <w:r w:rsidR="00000000">
              <w:fldChar w:fldCharType="separate"/>
            </w:r>
            <w:r>
              <w:fldChar w:fldCharType="end"/>
            </w:r>
            <w:bookmarkEnd w:id="3"/>
          </w:p>
        </w:tc>
        <w:tc>
          <w:tcPr>
            <w:tcW w:w="1862" w:type="dxa"/>
            <w:vMerge w:val="restart"/>
            <w:tcBorders>
              <w:left w:val="nil"/>
              <w:right w:val="nil"/>
            </w:tcBorders>
            <w:tcMar>
              <w:left w:w="28" w:type="dxa"/>
            </w:tcMar>
            <w:vAlign w:val="center"/>
          </w:tcPr>
          <w:p w14:paraId="368FDA63" w14:textId="77777777" w:rsidR="00C92BD2" w:rsidRDefault="0049566E" w:rsidP="00885A2C">
            <w:pPr>
              <w:pStyle w:val="Ledtext"/>
            </w:pPr>
            <w:r>
              <w:t>Viss tid</w:t>
            </w:r>
          </w:p>
          <w:p w14:paraId="47B9CBB3" w14:textId="77777777" w:rsidR="00C92BD2" w:rsidRPr="00C92BD2" w:rsidRDefault="00C92BD2" w:rsidP="00C92BD2"/>
          <w:p w14:paraId="3DC873A9" w14:textId="77777777" w:rsidR="00C92BD2" w:rsidRDefault="00C92BD2" w:rsidP="00C92BD2"/>
          <w:p w14:paraId="4E09E7DF" w14:textId="77777777" w:rsidR="00C92BD2" w:rsidRDefault="00C92BD2" w:rsidP="00C92BD2"/>
          <w:p w14:paraId="6D1128CE" w14:textId="77777777" w:rsidR="0049566E" w:rsidRPr="00C92BD2" w:rsidRDefault="0049566E" w:rsidP="00C92BD2"/>
        </w:tc>
        <w:tc>
          <w:tcPr>
            <w:tcW w:w="2218" w:type="dxa"/>
            <w:tcBorders>
              <w:left w:val="nil"/>
              <w:bottom w:val="nil"/>
            </w:tcBorders>
            <w:tcMar>
              <w:left w:w="57" w:type="dxa"/>
            </w:tcMar>
            <w:vAlign w:val="center"/>
          </w:tcPr>
          <w:p w14:paraId="46575C06" w14:textId="77777777" w:rsidR="0049566E" w:rsidRPr="001F3A28" w:rsidRDefault="0049566E" w:rsidP="00885A2C">
            <w:pPr>
              <w:pStyle w:val="Ledtext"/>
            </w:pPr>
            <w:r w:rsidRPr="001F3A28">
              <w:t>Datum fr.o.m.</w:t>
            </w:r>
          </w:p>
        </w:tc>
        <w:tc>
          <w:tcPr>
            <w:tcW w:w="2389" w:type="dxa"/>
            <w:tcBorders>
              <w:bottom w:val="nil"/>
            </w:tcBorders>
            <w:tcMar>
              <w:left w:w="57" w:type="dxa"/>
            </w:tcMar>
            <w:vAlign w:val="center"/>
          </w:tcPr>
          <w:p w14:paraId="20722F51" w14:textId="77777777" w:rsidR="0049566E" w:rsidRPr="001F3A28" w:rsidRDefault="0049566E" w:rsidP="00885A2C">
            <w:pPr>
              <w:pStyle w:val="Ledtext"/>
            </w:pPr>
            <w:r w:rsidRPr="001F3A28">
              <w:t>Datum t.o.m.</w:t>
            </w:r>
          </w:p>
        </w:tc>
      </w:tr>
      <w:tr w:rsidR="00C92BD2" w14:paraId="43B12AAC" w14:textId="77777777" w:rsidTr="00695BD7">
        <w:trPr>
          <w:trHeight w:hRule="exact" w:val="397"/>
        </w:trPr>
        <w:tc>
          <w:tcPr>
            <w:tcW w:w="420" w:type="dxa"/>
            <w:vMerge/>
            <w:tcBorders>
              <w:right w:val="nil"/>
            </w:tcBorders>
            <w:vAlign w:val="center"/>
          </w:tcPr>
          <w:p w14:paraId="7ECE00FC" w14:textId="77777777" w:rsidR="00C92BD2" w:rsidRDefault="00C92BD2" w:rsidP="00885A2C">
            <w:pPr>
              <w:pStyle w:val="Ledtext"/>
            </w:pPr>
          </w:p>
        </w:tc>
        <w:tc>
          <w:tcPr>
            <w:tcW w:w="1961" w:type="dxa"/>
            <w:vMerge/>
            <w:tcBorders>
              <w:left w:val="nil"/>
            </w:tcBorders>
            <w:vAlign w:val="center"/>
          </w:tcPr>
          <w:p w14:paraId="4008C89F" w14:textId="77777777" w:rsidR="00C92BD2" w:rsidRDefault="00C92BD2" w:rsidP="00885A2C">
            <w:pPr>
              <w:pStyle w:val="Ledtext"/>
            </w:pPr>
          </w:p>
        </w:tc>
        <w:tc>
          <w:tcPr>
            <w:tcW w:w="420" w:type="dxa"/>
            <w:vMerge/>
            <w:tcBorders>
              <w:right w:val="nil"/>
            </w:tcBorders>
            <w:vAlign w:val="center"/>
          </w:tcPr>
          <w:p w14:paraId="2C054604" w14:textId="77777777" w:rsidR="00C92BD2" w:rsidRDefault="00C92BD2" w:rsidP="00885A2C">
            <w:pPr>
              <w:pStyle w:val="Ledtext"/>
            </w:pPr>
          </w:p>
        </w:tc>
        <w:tc>
          <w:tcPr>
            <w:tcW w:w="1862" w:type="dxa"/>
            <w:vMerge/>
            <w:tcBorders>
              <w:left w:val="nil"/>
              <w:right w:val="nil"/>
            </w:tcBorders>
            <w:vAlign w:val="center"/>
          </w:tcPr>
          <w:p w14:paraId="615BE184" w14:textId="77777777" w:rsidR="00C92BD2" w:rsidRDefault="00C92BD2" w:rsidP="00885A2C">
            <w:pPr>
              <w:pStyle w:val="Ledtext"/>
            </w:pPr>
          </w:p>
        </w:tc>
        <w:tc>
          <w:tcPr>
            <w:tcW w:w="4607" w:type="dxa"/>
            <w:gridSpan w:val="2"/>
            <w:tcBorders>
              <w:top w:val="nil"/>
              <w:left w:val="nil"/>
            </w:tcBorders>
            <w:tcMar>
              <w:left w:w="57" w:type="dxa"/>
            </w:tcMar>
            <w:vAlign w:val="center"/>
          </w:tcPr>
          <w:p w14:paraId="1CE76B88" w14:textId="77777777" w:rsidR="00C92BD2" w:rsidRPr="001F3A28" w:rsidRDefault="00C92BD2" w:rsidP="00885A2C">
            <w:pPr>
              <w:pStyle w:val="Fyllitext"/>
            </w:pPr>
            <w:r w:rsidRPr="001F3A28"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4" w:name="Text1"/>
            <w:r w:rsidRPr="001F3A28">
              <w:instrText xml:space="preserve"> FORMTEXT </w:instrText>
            </w:r>
            <w:r w:rsidRPr="001F3A28">
              <w:fldChar w:fldCharType="separate"/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fldChar w:fldCharType="end"/>
            </w:r>
          </w:p>
          <w:bookmarkEnd w:id="4"/>
          <w:p w14:paraId="75150D6E" w14:textId="77777777" w:rsidR="00C92BD2" w:rsidRPr="001F3A28" w:rsidRDefault="00C92BD2" w:rsidP="00885A2C">
            <w:pPr>
              <w:pStyle w:val="Fyllitext"/>
            </w:pPr>
            <w:r w:rsidRPr="001F3A28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5" w:name="Text2"/>
            <w:r w:rsidRPr="001F3A28">
              <w:instrText xml:space="preserve"> FORMTEXT </w:instrText>
            </w:r>
            <w:r w:rsidRPr="001F3A28">
              <w:fldChar w:fldCharType="separate"/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t> </w:t>
            </w:r>
            <w:r w:rsidRPr="001F3A28">
              <w:fldChar w:fldCharType="end"/>
            </w:r>
            <w:bookmarkEnd w:id="5"/>
          </w:p>
        </w:tc>
      </w:tr>
    </w:tbl>
    <w:p w14:paraId="7EBEF01B" w14:textId="77777777" w:rsidR="00C860BE" w:rsidRPr="00AD0DE8" w:rsidRDefault="00AD0DE8" w:rsidP="00751A55">
      <w:pPr>
        <w:pStyle w:val="Rubrik3"/>
        <w:rPr>
          <w:b w:val="0"/>
          <w:sz w:val="20"/>
          <w:szCs w:val="20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7E0E4406" w14:textId="77777777" w:rsidR="00C860BE" w:rsidRDefault="00C860BE" w:rsidP="00C860BE"/>
    <w:p w14:paraId="0454A314" w14:textId="77777777" w:rsidR="00AD0DE8" w:rsidRDefault="00AD0DE8" w:rsidP="00751A55">
      <w:pPr>
        <w:pStyle w:val="Rubrik3"/>
      </w:pPr>
    </w:p>
    <w:p w14:paraId="3E00E459" w14:textId="77777777" w:rsidR="00E529E5" w:rsidRDefault="00F06079" w:rsidP="00751A55">
      <w:pPr>
        <w:pStyle w:val="Rubrik3"/>
      </w:pPr>
      <w:r>
        <w:t>Bilagor till ansökan</w:t>
      </w:r>
    </w:p>
    <w:tbl>
      <w:tblPr>
        <w:tblStyle w:val="TableGrid"/>
        <w:tblW w:w="9271" w:type="dxa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6130"/>
        <w:gridCol w:w="3141"/>
      </w:tblGrid>
      <w:tr w:rsidR="00E20A55" w14:paraId="309E9061" w14:textId="77777777" w:rsidTr="002F11E2">
        <w:trPr>
          <w:trHeight w:val="1818"/>
        </w:trPr>
        <w:tc>
          <w:tcPr>
            <w:tcW w:w="4606" w:type="dxa"/>
            <w:tcBorders>
              <w:right w:val="single" w:sz="12" w:space="0" w:color="auto"/>
            </w:tcBorders>
          </w:tcPr>
          <w:tbl>
            <w:tblPr>
              <w:tblStyle w:val="TableGrid"/>
              <w:tblpPr w:leftFromText="141" w:rightFromText="141" w:vertAnchor="text" w:horzAnchor="margin" w:tblpY="44"/>
              <w:tblOverlap w:val="never"/>
              <w:tblW w:w="6096" w:type="dxa"/>
              <w:tblInd w:w="0" w:type="dxa"/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6096"/>
            </w:tblGrid>
            <w:tr w:rsidR="00703163" w14:paraId="1CC3737A" w14:textId="77777777" w:rsidTr="002F11E2">
              <w:trPr>
                <w:trHeight w:val="624"/>
              </w:trPr>
              <w:tc>
                <w:tcPr>
                  <w:tcW w:w="6096" w:type="dxa"/>
                  <w:vAlign w:val="center"/>
                </w:tcPr>
                <w:p w14:paraId="4344F902" w14:textId="77777777" w:rsidR="00B32378" w:rsidRDefault="00EA1888" w:rsidP="003B771E">
                  <w:pPr>
                    <w:pStyle w:val="Ledtextalternativ"/>
                    <w:keepNext/>
                    <w:keepLines/>
                  </w:pPr>
                  <w:r w:rsidRPr="00EA1888"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A1888">
                    <w:instrText xml:space="preserve"> FORMCHECKBOX </w:instrText>
                  </w:r>
                  <w:r w:rsidR="00000000">
                    <w:fldChar w:fldCharType="separate"/>
                  </w:r>
                  <w:r w:rsidRPr="00EA1888">
                    <w:fldChar w:fldCharType="end"/>
                  </w:r>
                  <w:r w:rsidRPr="00EA1888">
                    <w:t xml:space="preserve">   </w:t>
                  </w:r>
                  <w:r w:rsidR="00B32378">
                    <w:t>Aktiebolag: protokoll från bolagsstämma och kopia av aktiebok</w:t>
                  </w:r>
                  <w:r w:rsidR="00B32378" w:rsidRPr="00EA1888">
                    <w:t xml:space="preserve"> </w:t>
                  </w:r>
                </w:p>
                <w:p w14:paraId="481190ED" w14:textId="77777777" w:rsidR="002F11E2" w:rsidRDefault="002F11E2" w:rsidP="003B771E">
                  <w:pPr>
                    <w:pStyle w:val="Ledtextalternativ"/>
                    <w:keepNext/>
                    <w:keepLines/>
                  </w:pPr>
                </w:p>
                <w:p w14:paraId="64F1ADB6" w14:textId="77777777" w:rsidR="00EA1888" w:rsidRDefault="00EA1888" w:rsidP="003B771E">
                  <w:pPr>
                    <w:pStyle w:val="Ledtextalternativ"/>
                    <w:keepNext/>
                    <w:keepLines/>
                  </w:pPr>
                  <w:r w:rsidRPr="00EA1888"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 w:rsidRPr="00EA1888">
                    <w:instrText xml:space="preserve"> FORMCHECKBOX </w:instrText>
                  </w:r>
                  <w:r w:rsidR="00000000">
                    <w:fldChar w:fldCharType="separate"/>
                  </w:r>
                  <w:r w:rsidRPr="00EA1888">
                    <w:fldChar w:fldCharType="end"/>
                  </w:r>
                  <w:r w:rsidRPr="00EA1888">
                    <w:t xml:space="preserve">   </w:t>
                  </w:r>
                  <w:r w:rsidR="00B32378">
                    <w:t>Handelsbolag: handelsbolagsavtal, finns inget avtal meddela detta skriftligt</w:t>
                  </w:r>
                </w:p>
                <w:p w14:paraId="26A20240" w14:textId="77777777" w:rsidR="002F11E2" w:rsidRPr="00277B86" w:rsidRDefault="002F11E2" w:rsidP="003B771E">
                  <w:pPr>
                    <w:pStyle w:val="Ledtextalternativ"/>
                    <w:keepNext/>
                    <w:keepLines/>
                  </w:pPr>
                </w:p>
                <w:p w14:paraId="303D10A4" w14:textId="77777777" w:rsidR="00703163" w:rsidRDefault="00703163" w:rsidP="00B32378">
                  <w:pPr>
                    <w:pStyle w:val="Ledtextalternativ"/>
                    <w:keepNext/>
                    <w:keepLines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000000">
                    <w:fldChar w:fldCharType="separate"/>
                  </w:r>
                  <w:r>
                    <w:fldChar w:fldCharType="end"/>
                  </w:r>
                  <w:r>
                    <w:t xml:space="preserve">   </w:t>
                  </w:r>
                  <w:r w:rsidR="00B32378">
                    <w:t>Förening: styrelseprotokoll och stadgar</w:t>
                  </w:r>
                </w:p>
                <w:p w14:paraId="31B430AE" w14:textId="77777777" w:rsidR="00EA1888" w:rsidRDefault="00EA1888" w:rsidP="00FF04B0">
                  <w:pPr>
                    <w:pStyle w:val="Ledtextalternativ"/>
                    <w:keepNext/>
                    <w:keepLines/>
                    <w:spacing w:before="0" w:after="0"/>
                  </w:pPr>
                </w:p>
                <w:p w14:paraId="68BC5987" w14:textId="77777777" w:rsidR="00703163" w:rsidRDefault="00703163" w:rsidP="00EA1888">
                  <w:pPr>
                    <w:pStyle w:val="Ledtextalternativ"/>
                    <w:keepNext/>
                    <w:keepLines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000000">
                    <w:fldChar w:fldCharType="separate"/>
                  </w:r>
                  <w:r>
                    <w:fldChar w:fldCharType="end"/>
                  </w:r>
                  <w:r>
                    <w:t xml:space="preserve">   </w:t>
                  </w:r>
                  <w:r w:rsidR="00EA1888">
                    <w:t>Köpeavtal / Arrendeavtal</w:t>
                  </w:r>
                </w:p>
              </w:tc>
            </w:tr>
          </w:tbl>
          <w:p w14:paraId="1131C439" w14:textId="77777777" w:rsidR="00E20A55" w:rsidRDefault="00E20A55" w:rsidP="003B771E">
            <w:pPr>
              <w:keepNext/>
              <w:keepLines/>
              <w:spacing w:after="23"/>
            </w:pPr>
          </w:p>
        </w:tc>
        <w:tc>
          <w:tcPr>
            <w:tcW w:w="466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tbl>
            <w:tblPr>
              <w:tblStyle w:val="TableGrid"/>
              <w:tblpPr w:leftFromText="141" w:rightFromText="141" w:vertAnchor="text" w:horzAnchor="margin" w:tblpX="567" w:tblpY="37"/>
              <w:tblOverlap w:val="never"/>
              <w:tblW w:w="3093" w:type="dxa"/>
              <w:tblInd w:w="0" w:type="dxa"/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567"/>
              <w:gridCol w:w="2526"/>
            </w:tblGrid>
            <w:tr w:rsidR="00E20A55" w14:paraId="69235D6F" w14:textId="77777777" w:rsidTr="002F11E2">
              <w:trPr>
                <w:trHeight w:val="255"/>
              </w:trPr>
              <w:tc>
                <w:tcPr>
                  <w:tcW w:w="567" w:type="dxa"/>
                </w:tcPr>
                <w:p w14:paraId="3D417B53" w14:textId="77777777" w:rsidR="00E20A55" w:rsidRDefault="00E20A55" w:rsidP="003B771E">
                  <w:pPr>
                    <w:pStyle w:val="Ledtextalternativ"/>
                    <w:keepNext/>
                    <w:keepLines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000000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526" w:type="dxa"/>
                  <w:tcMar>
                    <w:left w:w="85" w:type="dxa"/>
                  </w:tcMar>
                  <w:vAlign w:val="center"/>
                </w:tcPr>
                <w:p w14:paraId="1424F6F9" w14:textId="77777777" w:rsidR="00E20A55" w:rsidRDefault="00E20A55" w:rsidP="003B771E">
                  <w:pPr>
                    <w:pStyle w:val="Ledtext"/>
                    <w:keepNext/>
                    <w:keepLines/>
                  </w:pPr>
                  <w:r>
                    <w:t>Finansieringsplan</w:t>
                  </w:r>
                </w:p>
              </w:tc>
            </w:tr>
            <w:tr w:rsidR="00E20A55" w14:paraId="2E7B111B" w14:textId="77777777" w:rsidTr="002F11E2">
              <w:trPr>
                <w:trHeight w:val="255"/>
              </w:trPr>
              <w:tc>
                <w:tcPr>
                  <w:tcW w:w="567" w:type="dxa"/>
                </w:tcPr>
                <w:p w14:paraId="0CC46742" w14:textId="77777777" w:rsidR="00E20A55" w:rsidRDefault="00E20A55" w:rsidP="003B771E">
                  <w:pPr>
                    <w:pStyle w:val="Ledtextalternativ"/>
                    <w:keepNext/>
                    <w:keepLines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000000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526" w:type="dxa"/>
                  <w:tcMar>
                    <w:left w:w="85" w:type="dxa"/>
                  </w:tcMar>
                  <w:vAlign w:val="center"/>
                </w:tcPr>
                <w:p w14:paraId="65BA1316" w14:textId="77777777" w:rsidR="00E20A55" w:rsidRDefault="00E20A55" w:rsidP="003B771E">
                  <w:pPr>
                    <w:pStyle w:val="Ledtext"/>
                    <w:keepNext/>
                    <w:keepLines/>
                  </w:pPr>
                  <w:r>
                    <w:t>Egenkontrollprogram</w:t>
                  </w:r>
                </w:p>
              </w:tc>
            </w:tr>
            <w:tr w:rsidR="00E20A55" w14:paraId="2C27BF52" w14:textId="77777777" w:rsidTr="002F11E2">
              <w:trPr>
                <w:trHeight w:val="255"/>
              </w:trPr>
              <w:tc>
                <w:tcPr>
                  <w:tcW w:w="567" w:type="dxa"/>
                </w:tcPr>
                <w:p w14:paraId="424BF1AE" w14:textId="77777777" w:rsidR="00E20A55" w:rsidRDefault="00E20A55" w:rsidP="003B771E">
                  <w:pPr>
                    <w:pStyle w:val="Ledtextalternativ"/>
                    <w:keepNext/>
                    <w:keepLines/>
                  </w:pPr>
                  <w:r>
                    <w:fldChar w:fldCharType="begin">
                      <w:ffData>
                        <w:name w:val="Kryss1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r>
                    <w:instrText xml:space="preserve"> FORMCHECKBOX </w:instrText>
                  </w:r>
                  <w:r w:rsidR="00000000">
                    <w:fldChar w:fldCharType="separate"/>
                  </w:r>
                  <w:r>
                    <w:fldChar w:fldCharType="end"/>
                  </w:r>
                </w:p>
              </w:tc>
              <w:tc>
                <w:tcPr>
                  <w:tcW w:w="2526" w:type="dxa"/>
                  <w:tcMar>
                    <w:left w:w="85" w:type="dxa"/>
                  </w:tcMar>
                  <w:vAlign w:val="center"/>
                </w:tcPr>
                <w:p w14:paraId="768374E0" w14:textId="6982DFCE" w:rsidR="008C1038" w:rsidRDefault="00703163" w:rsidP="003B771E">
                  <w:pPr>
                    <w:pStyle w:val="Ledtext"/>
                    <w:keepNext/>
                    <w:keepLines/>
                  </w:pPr>
                  <w:r>
                    <w:t>Hyresavtal</w:t>
                  </w:r>
                </w:p>
              </w:tc>
            </w:tr>
            <w:tr w:rsidR="00507319" w14:paraId="6CD28BBD" w14:textId="77777777" w:rsidTr="002F11E2">
              <w:trPr>
                <w:trHeight w:val="255"/>
              </w:trPr>
              <w:tc>
                <w:tcPr>
                  <w:tcW w:w="567" w:type="dxa"/>
                </w:tcPr>
                <w:p w14:paraId="0BE36FB4" w14:textId="54FD8C9B" w:rsidR="00507319" w:rsidRDefault="00507319" w:rsidP="003B771E">
                  <w:pPr>
                    <w:pStyle w:val="Ledtextalternativ"/>
                    <w:keepNext/>
                    <w:keepLines/>
                  </w:pPr>
                </w:p>
              </w:tc>
              <w:tc>
                <w:tcPr>
                  <w:tcW w:w="2526" w:type="dxa"/>
                  <w:tcMar>
                    <w:left w:w="85" w:type="dxa"/>
                  </w:tcMar>
                  <w:vAlign w:val="center"/>
                </w:tcPr>
                <w:p w14:paraId="2F4107BC" w14:textId="094C73A7" w:rsidR="00507319" w:rsidRDefault="00507319" w:rsidP="00703163">
                  <w:pPr>
                    <w:pStyle w:val="Ledtext"/>
                    <w:keepNext/>
                    <w:keepLines/>
                  </w:pPr>
                </w:p>
              </w:tc>
            </w:tr>
          </w:tbl>
          <w:p w14:paraId="6447C6B2" w14:textId="77777777" w:rsidR="00E20A55" w:rsidRPr="00703163" w:rsidRDefault="00E20A55" w:rsidP="003B771E">
            <w:pPr>
              <w:pStyle w:val="Litetavstnd"/>
              <w:keepNext/>
              <w:keepLines/>
              <w:rPr>
                <w:lang w:val="sv-SE"/>
              </w:rPr>
            </w:pPr>
          </w:p>
        </w:tc>
      </w:tr>
    </w:tbl>
    <w:p w14:paraId="4E159A6D" w14:textId="77777777" w:rsidR="0074085C" w:rsidRDefault="0074085C" w:rsidP="0074085C">
      <w:pPr>
        <w:pStyle w:val="Rubrik3"/>
      </w:pPr>
      <w:r>
        <w:t>Övriga upplysningar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74085C" w:rsidRPr="004740B6" w14:paraId="5CAC0798" w14:textId="77777777" w:rsidTr="003775F3">
        <w:trPr>
          <w:trHeight w:val="1022"/>
        </w:trPr>
        <w:tc>
          <w:tcPr>
            <w:tcW w:w="5000" w:type="pct"/>
            <w:tcBorders>
              <w:top w:val="single" w:sz="12" w:space="0" w:color="000000"/>
            </w:tcBorders>
          </w:tcPr>
          <w:p w14:paraId="2DD2227D" w14:textId="77777777" w:rsidR="0074085C" w:rsidRDefault="0074085C" w:rsidP="00885A2C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14:paraId="7181D58C" w14:textId="77777777" w:rsidR="001D79BC" w:rsidRDefault="001D79BC" w:rsidP="00885A2C">
            <w:pPr>
              <w:pStyle w:val="Fyllitext"/>
            </w:pPr>
          </w:p>
          <w:p w14:paraId="1CEA4848" w14:textId="77777777" w:rsidR="001D79BC" w:rsidRDefault="001D79BC" w:rsidP="00885A2C">
            <w:pPr>
              <w:pStyle w:val="Fyllitext"/>
            </w:pPr>
          </w:p>
          <w:p w14:paraId="62E3C5B3" w14:textId="77777777" w:rsidR="001D79BC" w:rsidRDefault="001D79BC" w:rsidP="00885A2C">
            <w:pPr>
              <w:pStyle w:val="Fyllitext"/>
            </w:pPr>
          </w:p>
          <w:p w14:paraId="5724522C" w14:textId="77777777" w:rsidR="001D79BC" w:rsidRDefault="001D79BC" w:rsidP="00885A2C">
            <w:pPr>
              <w:pStyle w:val="Fyllitext"/>
            </w:pPr>
          </w:p>
          <w:p w14:paraId="27713C46" w14:textId="77777777" w:rsidR="001D79BC" w:rsidRDefault="001D79BC" w:rsidP="00885A2C">
            <w:pPr>
              <w:pStyle w:val="Fyllitext"/>
            </w:pPr>
          </w:p>
          <w:p w14:paraId="3E221E8C" w14:textId="77777777" w:rsidR="001D79BC" w:rsidRDefault="001D79BC" w:rsidP="00885A2C">
            <w:pPr>
              <w:pStyle w:val="Fyllitext"/>
            </w:pPr>
          </w:p>
          <w:p w14:paraId="3DFAC7E3" w14:textId="77777777" w:rsidR="001D79BC" w:rsidRDefault="001D79BC" w:rsidP="00885A2C">
            <w:pPr>
              <w:pStyle w:val="Fyllitext"/>
            </w:pPr>
          </w:p>
          <w:p w14:paraId="58D31FF0" w14:textId="77777777" w:rsidR="001D79BC" w:rsidRDefault="001D79BC" w:rsidP="00885A2C">
            <w:pPr>
              <w:pStyle w:val="Fyllitext"/>
            </w:pPr>
          </w:p>
          <w:p w14:paraId="367D172D" w14:textId="77777777" w:rsidR="001D79BC" w:rsidRDefault="001D79BC" w:rsidP="00885A2C">
            <w:pPr>
              <w:pStyle w:val="Fyllitext"/>
            </w:pPr>
          </w:p>
          <w:p w14:paraId="77EEDCC8" w14:textId="77777777" w:rsidR="001D79BC" w:rsidRDefault="001D79BC" w:rsidP="00885A2C">
            <w:pPr>
              <w:pStyle w:val="Fyllitext"/>
            </w:pPr>
          </w:p>
          <w:p w14:paraId="2198D0C8" w14:textId="77777777" w:rsidR="001D79BC" w:rsidRDefault="001D79BC" w:rsidP="00885A2C">
            <w:pPr>
              <w:pStyle w:val="Fyllitext"/>
            </w:pPr>
          </w:p>
          <w:p w14:paraId="7E8E4053" w14:textId="77777777" w:rsidR="001D79BC" w:rsidRDefault="001D79BC" w:rsidP="00885A2C">
            <w:pPr>
              <w:pStyle w:val="Fyllitext"/>
            </w:pPr>
          </w:p>
          <w:p w14:paraId="3246AEC8" w14:textId="77777777" w:rsidR="001D79BC" w:rsidRPr="005B0376" w:rsidRDefault="001D79BC" w:rsidP="00885A2C">
            <w:pPr>
              <w:pStyle w:val="Fyllitext"/>
            </w:pPr>
          </w:p>
        </w:tc>
      </w:tr>
    </w:tbl>
    <w:p w14:paraId="4EAC435C" w14:textId="77777777" w:rsidR="0010770D" w:rsidRDefault="0022601F" w:rsidP="004740B6">
      <w:pPr>
        <w:pStyle w:val="Rubrik3"/>
      </w:pPr>
      <w:r>
        <w:t>Underskrift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4740B6" w:rsidRPr="004740B6" w14:paraId="5945DBA5" w14:textId="77777777" w:rsidTr="00C60325">
        <w:trPr>
          <w:trHeight w:hRule="exact" w:val="284"/>
        </w:trPr>
        <w:tc>
          <w:tcPr>
            <w:tcW w:w="5000" w:type="pct"/>
            <w:tcBorders>
              <w:top w:val="single" w:sz="12" w:space="0" w:color="000000"/>
              <w:bottom w:val="nil"/>
            </w:tcBorders>
          </w:tcPr>
          <w:p w14:paraId="41A104E7" w14:textId="77777777" w:rsidR="004740B6" w:rsidRPr="004740B6" w:rsidRDefault="004740B6" w:rsidP="004740B6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F</w:t>
            </w:r>
            <w:r w:rsidRPr="004740B6">
              <w:rPr>
                <w:rFonts w:eastAsia="Arial" w:cs="Arial"/>
                <w:sz w:val="16"/>
              </w:rPr>
              <w:t>irmatecknarens underskrift</w:t>
            </w:r>
          </w:p>
        </w:tc>
      </w:tr>
      <w:tr w:rsidR="004740B6" w:rsidRPr="004740B6" w14:paraId="1F63F3B4" w14:textId="77777777" w:rsidTr="00C60325">
        <w:trPr>
          <w:trHeight w:hRule="exact" w:val="56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68083EF4" w14:textId="77777777" w:rsidR="004740B6" w:rsidRPr="004740B6" w:rsidRDefault="004740B6" w:rsidP="0089529B">
            <w:pPr>
              <w:pStyle w:val="Fyllitext"/>
            </w:pPr>
          </w:p>
        </w:tc>
      </w:tr>
      <w:tr w:rsidR="004740B6" w:rsidRPr="004740B6" w14:paraId="1C6FF5C0" w14:textId="77777777" w:rsidTr="00C60325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  <w:bottom w:val="nil"/>
            </w:tcBorders>
          </w:tcPr>
          <w:p w14:paraId="58890ACB" w14:textId="77777777" w:rsidR="004740B6" w:rsidRPr="004740B6" w:rsidRDefault="004740B6" w:rsidP="004740B6">
            <w:pPr>
              <w:rPr>
                <w:rFonts w:eastAsia="Arial" w:cs="Arial"/>
                <w:sz w:val="16"/>
              </w:rPr>
            </w:pPr>
            <w:r w:rsidRPr="004740B6">
              <w:rPr>
                <w:rFonts w:eastAsia="Arial" w:cs="Arial"/>
                <w:sz w:val="16"/>
              </w:rPr>
              <w:t xml:space="preserve">Namnförtydligande  </w:t>
            </w:r>
          </w:p>
        </w:tc>
      </w:tr>
      <w:tr w:rsidR="004740B6" w:rsidRPr="004740B6" w14:paraId="68914CFB" w14:textId="77777777" w:rsidTr="00C60325">
        <w:trPr>
          <w:trHeight w:hRule="exact" w:val="397"/>
        </w:trPr>
        <w:tc>
          <w:tcPr>
            <w:tcW w:w="5000" w:type="pct"/>
            <w:tcBorders>
              <w:top w:val="nil"/>
              <w:bottom w:val="single" w:sz="6" w:space="0" w:color="000000"/>
            </w:tcBorders>
          </w:tcPr>
          <w:p w14:paraId="0E337EBA" w14:textId="77777777" w:rsidR="004740B6" w:rsidRPr="004740B6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4740B6" w:rsidRPr="004740B6" w14:paraId="105CBAE7" w14:textId="77777777" w:rsidTr="00C60325">
        <w:trPr>
          <w:trHeight w:hRule="exact" w:val="284"/>
        </w:trPr>
        <w:tc>
          <w:tcPr>
            <w:tcW w:w="5000" w:type="pct"/>
            <w:tcBorders>
              <w:top w:val="single" w:sz="6" w:space="0" w:color="000000"/>
              <w:bottom w:val="nil"/>
            </w:tcBorders>
          </w:tcPr>
          <w:p w14:paraId="294327DB" w14:textId="77777777" w:rsidR="004740B6" w:rsidRPr="004740B6" w:rsidRDefault="004740B6" w:rsidP="00885A2C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Ansökningsdatum</w:t>
            </w:r>
            <w:r w:rsidRPr="004740B6">
              <w:rPr>
                <w:rFonts w:eastAsia="Arial" w:cs="Arial"/>
                <w:sz w:val="16"/>
              </w:rPr>
              <w:t xml:space="preserve">  </w:t>
            </w:r>
          </w:p>
        </w:tc>
      </w:tr>
      <w:tr w:rsidR="004740B6" w:rsidRPr="004740B6" w14:paraId="162A6317" w14:textId="77777777" w:rsidTr="00C60325">
        <w:trPr>
          <w:trHeight w:hRule="exact" w:val="397"/>
        </w:trPr>
        <w:tc>
          <w:tcPr>
            <w:tcW w:w="5000" w:type="pct"/>
            <w:tcBorders>
              <w:top w:val="nil"/>
              <w:bottom w:val="single" w:sz="12" w:space="0" w:color="000000"/>
            </w:tcBorders>
          </w:tcPr>
          <w:p w14:paraId="507AE830" w14:textId="77777777" w:rsidR="004740B6" w:rsidRPr="004740B6" w:rsidRDefault="0089529B" w:rsidP="0089529B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6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</w:tr>
    </w:tbl>
    <w:p w14:paraId="7328212D" w14:textId="3990CC44" w:rsidR="0010770D" w:rsidRDefault="00653959" w:rsidP="00CD7E90">
      <w:pPr>
        <w:pStyle w:val="Rubrik4"/>
        <w:tabs>
          <w:tab w:val="left" w:pos="3055"/>
        </w:tabs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58DA18C" wp14:editId="057B6EC6">
                <wp:simplePos x="0" y="0"/>
                <wp:positionH relativeFrom="column">
                  <wp:posOffset>-81280</wp:posOffset>
                </wp:positionH>
                <wp:positionV relativeFrom="paragraph">
                  <wp:posOffset>106045</wp:posOffset>
                </wp:positionV>
                <wp:extent cx="6165850" cy="1404620"/>
                <wp:effectExtent l="0" t="0" r="6350" b="635"/>
                <wp:wrapSquare wrapText="bothSides"/>
                <wp:docPr id="217" name="Textrut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658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39F20E0" w14:textId="77777777" w:rsidR="00653959" w:rsidRPr="006A7095" w:rsidRDefault="00653959" w:rsidP="0065395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A7095">
                              <w:rPr>
                                <w:b/>
                                <w:sz w:val="20"/>
                                <w:szCs w:val="20"/>
                              </w:rPr>
                              <w:t>Behandling av personuppgifter</w:t>
                            </w:r>
                          </w:p>
                          <w:p w14:paraId="33FAE791" w14:textId="77777777" w:rsidR="0048285C" w:rsidRPr="00DB48CC" w:rsidRDefault="0048285C" w:rsidP="0048285C">
                            <w:pPr>
                              <w:pStyle w:val="Brdtext"/>
                              <w:spacing w:after="0" w:line="240" w:lineRule="auto"/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</w:pPr>
                            <w:r w:rsidRPr="00DB48CC"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                      </w:r>
                            <w:proofErr w:type="spellStart"/>
                            <w:r w:rsidRPr="00DB48CC"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>Sala-Heby:s</w:t>
                            </w:r>
                            <w:proofErr w:type="spellEnd"/>
                            <w:r w:rsidRPr="00DB48CC">
                              <w:rPr>
                                <w:rFonts w:ascii="Arial" w:hAnsi="Arial" w:cs="Arial"/>
                                <w:i/>
                                <w:sz w:val="16"/>
                                <w:szCs w:val="16"/>
                              </w:rPr>
                              <w:t xml:space="preserve"> dataregister. Dessa uppgifter är nödvändiga för vår administration av inkomna ärenden. Ytterligare information om hur uppgifterna hanteras, lämnas efter skriftlig begäran till bygg och miljö Sala-Heby.</w:t>
                            </w:r>
                          </w:p>
                          <w:p w14:paraId="798CB22D" w14:textId="0EFDA69C" w:rsidR="00653959" w:rsidRPr="006A7095" w:rsidRDefault="00653959" w:rsidP="0048285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58DA18C" id="_x0000_t202" coordsize="21600,21600" o:spt="202" path="m,l,21600r21600,l21600,xe">
                <v:stroke joinstyle="miter"/>
                <v:path gradientshapeok="t" o:connecttype="rect"/>
              </v:shapetype>
              <v:shape id="Textruta 2" o:spid="_x0000_s1026" type="#_x0000_t202" style="position:absolute;margin-left:-6.4pt;margin-top:8.35pt;width:485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" stroked="f">
                <v:textbox style="mso-fit-shape-to-text:t">
                  <w:txbxContent>
                    <w:p w14:paraId="739F20E0" w14:textId="77777777" w:rsidR="00653959" w:rsidRPr="006A7095" w:rsidRDefault="00653959" w:rsidP="0065395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A7095">
                        <w:rPr>
                          <w:b/>
                          <w:sz w:val="20"/>
                          <w:szCs w:val="20"/>
                        </w:rPr>
                        <w:t>Behandling av personuppgifter</w:t>
                      </w:r>
                    </w:p>
                    <w:p w14:paraId="33FAE791" w14:textId="77777777" w:rsidR="0048285C" w:rsidRPr="00DB48CC" w:rsidRDefault="0048285C" w:rsidP="0048285C">
                      <w:pPr>
                        <w:pStyle w:val="Brdtext"/>
                        <w:spacing w:after="0" w:line="240" w:lineRule="auto"/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</w:pPr>
                      <w:r w:rsidRPr="00DB48CC"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                </w:r>
                      <w:proofErr w:type="spellStart"/>
                      <w:r w:rsidRPr="00DB48CC"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>Sala-Heby:s</w:t>
                      </w:r>
                      <w:proofErr w:type="spellEnd"/>
                      <w:r w:rsidRPr="00DB48CC">
                        <w:rPr>
                          <w:rFonts w:ascii="Arial" w:hAnsi="Arial" w:cs="Arial"/>
                          <w:i/>
                          <w:sz w:val="16"/>
                          <w:szCs w:val="16"/>
                        </w:rPr>
                        <w:t xml:space="preserve"> dataregister. Dessa uppgifter är nödvändiga för vår administration av inkomna ärenden. Ytterligare information om hur uppgifterna hanteras, lämnas efter skriftlig begäran till bygg och miljö Sala-Heby.</w:t>
                      </w:r>
                    </w:p>
                    <w:p w14:paraId="798CB22D" w14:textId="0EFDA69C" w:rsidR="00653959" w:rsidRPr="006A7095" w:rsidRDefault="00653959" w:rsidP="0048285C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10770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40" w:right="1440" w:bottom="1440" w:left="1417" w:header="437" w:footer="7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7ADA3" w14:textId="77777777" w:rsidR="00D4053A" w:rsidRDefault="00D4053A">
      <w:pPr>
        <w:spacing w:after="0" w:line="240" w:lineRule="auto"/>
      </w:pPr>
      <w:r>
        <w:separator/>
      </w:r>
    </w:p>
  </w:endnote>
  <w:endnote w:type="continuationSeparator" w:id="0">
    <w:p w14:paraId="5FD84130" w14:textId="77777777" w:rsidR="00D4053A" w:rsidRDefault="00D4053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37882" w14:textId="77777777" w:rsidR="00885A2C" w:rsidRPr="00DE6FAE" w:rsidRDefault="00885A2C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6C21486" wp14:editId="5E9A0962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822" name="Group 178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821" name="Shape 18821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2" name="Shape 18822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3" name="Shape 18823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4" name="Shape 18824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5" name="Shape 18825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6" name="Shape 18826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7" name="Shape 18827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8" name="Shape 18828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9" name="Shape 18829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du="http://schemas.microsoft.com/office/word/2023/wordml/word16du">
          <w:pict>
            <v:group w14:anchorId="2FFF105B" id="Group 17822" o:spid="_x0000_s1026" style="position:absolute;margin-left:64.75pt;margin-top:769.7pt;width:465.1pt;height:.5pt;z-index:251661312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">
              <v:shape id="Shape 18821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822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3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824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5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826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7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828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9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00B2F84F" w14:textId="77777777" w:rsidR="00885A2C" w:rsidRPr="0022601F" w:rsidRDefault="00885A2C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6CECA372" w14:textId="77777777" w:rsidR="00885A2C" w:rsidRPr="0022601F" w:rsidRDefault="00885A2C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4D4747D2" w14:textId="77777777" w:rsidR="00885A2C" w:rsidRPr="0022601F" w:rsidRDefault="00885A2C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56DE1" w14:textId="77777777" w:rsidR="00885A2C" w:rsidRPr="00F06079" w:rsidRDefault="00885A2C" w:rsidP="004740B6">
    <w:pPr>
      <w:pStyle w:val="SidfotAnskan"/>
    </w:pPr>
    <w:r>
      <w:t>A</w:t>
    </w:r>
    <w:r w:rsidRPr="00F06079">
      <w:t>nsökan skickas tillsammans med bilagor till:</w:t>
    </w:r>
    <w:r>
      <w:t xml:space="preserve"> </w:t>
    </w:r>
    <w:sdt>
      <w:sdtPr>
        <w:id w:val="312062678"/>
        <w:text/>
      </w:sdtPr>
      <w:sdtContent>
        <w:r w:rsidR="00507319">
          <w:t xml:space="preserve">Bygg och </w:t>
        </w:r>
        <w:r w:rsidR="00330238">
          <w:t>M</w:t>
        </w:r>
        <w:r w:rsidR="00507319">
          <w:t>iljö Sala-Heby</w:t>
        </w:r>
      </w:sdtContent>
    </w:sdt>
  </w:p>
  <w:tbl>
    <w:tblPr>
      <w:tblStyle w:val="Adresstabellisidfot"/>
      <w:tblW w:w="9270" w:type="dxa"/>
      <w:tblLook w:val="04A0" w:firstRow="1" w:lastRow="0" w:firstColumn="1" w:lastColumn="0" w:noHBand="0" w:noVBand="1"/>
    </w:tblPr>
    <w:tblGrid>
      <w:gridCol w:w="2597"/>
      <w:gridCol w:w="142"/>
      <w:gridCol w:w="142"/>
      <w:gridCol w:w="4483"/>
      <w:gridCol w:w="1906"/>
    </w:tblGrid>
    <w:tr w:rsidR="009D7325" w14:paraId="3EFFEDB4" w14:textId="77777777" w:rsidTr="00885A2C">
      <w:sdt>
        <w:sdtPr>
          <w:rPr>
            <w:b/>
          </w:rPr>
          <w:id w:val="-1853552731"/>
          <w:text w:multiLine="1"/>
        </w:sdtPr>
        <w:sdtContent>
          <w:tc>
            <w:tcPr>
              <w:tcW w:w="1400" w:type="pct"/>
              <w:tcMar>
                <w:top w:w="28" w:type="dxa"/>
              </w:tcMar>
            </w:tcPr>
            <w:p w14:paraId="0C353AC4" w14:textId="77777777" w:rsidR="00885A2C" w:rsidRPr="008937BA" w:rsidRDefault="00507319" w:rsidP="00DC68B2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8937BA">
                <w:rPr>
                  <w:b/>
                </w:rPr>
                <w:t xml:space="preserve">Bygg och </w:t>
              </w:r>
              <w:r w:rsidR="00DC68B2">
                <w:rPr>
                  <w:b/>
                </w:rPr>
                <w:t>M</w:t>
              </w:r>
              <w:r w:rsidRPr="008937BA">
                <w:rPr>
                  <w:b/>
                </w:rPr>
                <w:t>iljö Sala-Heby</w:t>
              </w:r>
            </w:p>
          </w:tc>
        </w:sdtContent>
      </w:sdt>
      <w:tc>
        <w:tcPr>
          <w:tcW w:w="0" w:type="auto"/>
          <w:tcMar>
            <w:top w:w="28" w:type="dxa"/>
          </w:tcMar>
        </w:tcPr>
        <w:p w14:paraId="711C2580" w14:textId="77777777" w:rsidR="00885A2C" w:rsidRPr="00507319" w:rsidRDefault="00885A2C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lang w:val="sv-SE"/>
            </w:rPr>
          </w:pPr>
        </w:p>
      </w:tc>
      <w:tc>
        <w:tcPr>
          <w:tcW w:w="0" w:type="auto"/>
          <w:tcMar>
            <w:top w:w="28" w:type="dxa"/>
          </w:tcMar>
        </w:tcPr>
        <w:p w14:paraId="5FD79775" w14:textId="77777777" w:rsidR="00885A2C" w:rsidRPr="00A22B8E" w:rsidRDefault="00885A2C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Mar>
            <w:top w:w="28" w:type="dxa"/>
          </w:tcMar>
        </w:tcPr>
        <w:p w14:paraId="6CDA5C5C" w14:textId="77777777" w:rsidR="00885A2C" w:rsidRPr="008937BA" w:rsidRDefault="009D7325" w:rsidP="004740B6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8937BA">
            <w:rPr>
              <w:rStyle w:val="Fetstil"/>
              <w:b w:val="0"/>
              <w:lang w:val="sv-SE"/>
            </w:rPr>
            <w:t xml:space="preserve">                                                               </w:t>
          </w:r>
          <w:proofErr w:type="spellStart"/>
          <w:r w:rsidR="00507319" w:rsidRPr="008937BA">
            <w:rPr>
              <w:rStyle w:val="Fetstil"/>
              <w:b w:val="0"/>
            </w:rPr>
            <w:t>Besöksadress</w:t>
          </w:r>
          <w:proofErr w:type="spellEnd"/>
          <w:r w:rsidRPr="008937BA">
            <w:rPr>
              <w:rStyle w:val="Fetstil"/>
              <w:b w:val="0"/>
            </w:rPr>
            <w:t>:</w:t>
          </w:r>
        </w:p>
      </w:tc>
      <w:tc>
        <w:tcPr>
          <w:tcW w:w="0" w:type="auto"/>
          <w:tcMar>
            <w:top w:w="28" w:type="dxa"/>
          </w:tcMar>
        </w:tcPr>
        <w:p w14:paraId="1016351A" w14:textId="77777777" w:rsidR="00885A2C" w:rsidRPr="00A22B8E" w:rsidRDefault="00507319" w:rsidP="003400C0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>
            <w:t>Stora Torget 1 i Sala</w:t>
          </w:r>
        </w:p>
      </w:tc>
    </w:tr>
    <w:tr w:rsidR="008937BA" w14:paraId="6C2D8945" w14:textId="77777777" w:rsidTr="00885A2C">
      <w:sdt>
        <w:sdtPr>
          <w:rPr>
            <w:b/>
          </w:rPr>
          <w:id w:val="685791542"/>
          <w:text w:multiLine="1"/>
        </w:sdtPr>
        <w:sdtContent>
          <w:tc>
            <w:tcPr>
              <w:tcW w:w="1400" w:type="pct"/>
            </w:tcPr>
            <w:p w14:paraId="7B4EE243" w14:textId="77777777" w:rsidR="00C92BD2" w:rsidRPr="008937BA" w:rsidRDefault="00C92BD2" w:rsidP="00C92BD2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8937BA">
                <w:rPr>
                  <w:b/>
                </w:rPr>
                <w:t>Box 304</w:t>
              </w:r>
            </w:p>
          </w:tc>
        </w:sdtContent>
      </w:sdt>
      <w:tc>
        <w:tcPr>
          <w:tcW w:w="0" w:type="auto"/>
        </w:tcPr>
        <w:p w14:paraId="1C4B164F" w14:textId="77777777" w:rsidR="00C92BD2" w:rsidRPr="007E07E4" w:rsidRDefault="00C92BD2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</w:tcPr>
        <w:p w14:paraId="07A392D2" w14:textId="77777777" w:rsidR="00C92BD2" w:rsidRPr="00A22B8E" w:rsidRDefault="00C92BD2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</w:tcPr>
        <w:p w14:paraId="294425A8" w14:textId="77777777" w:rsidR="00C92BD2" w:rsidRPr="008937BA" w:rsidRDefault="009D7325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8937BA">
            <w:rPr>
              <w:rStyle w:val="Fetstil"/>
              <w:b w:val="0"/>
            </w:rPr>
            <w:t xml:space="preserve">                                                               Tel:</w:t>
          </w:r>
        </w:p>
      </w:tc>
      <w:tc>
        <w:tcPr>
          <w:tcW w:w="0" w:type="auto"/>
        </w:tcPr>
        <w:p w14:paraId="36656DAE" w14:textId="77777777" w:rsidR="00C92BD2" w:rsidRPr="00A22B8E" w:rsidRDefault="009D7325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>
            <w:t>0224-74 70 00</w:t>
          </w:r>
        </w:p>
      </w:tc>
    </w:tr>
    <w:tr w:rsidR="008937BA" w14:paraId="45927E12" w14:textId="77777777" w:rsidTr="00885A2C">
      <w:tc>
        <w:tcPr>
          <w:tcW w:w="1400" w:type="pct"/>
        </w:tcPr>
        <w:sdt>
          <w:sdtPr>
            <w:rPr>
              <w:b/>
              <w:lang w:val="en-US"/>
            </w:rPr>
            <w:id w:val="-991941802"/>
            <w:text w:multiLine="1"/>
          </w:sdtPr>
          <w:sdtContent>
            <w:p w14:paraId="29F80CD6" w14:textId="77777777" w:rsidR="00C92BD2" w:rsidRPr="008937BA" w:rsidRDefault="00C92BD2" w:rsidP="00C92BD2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 w:rsidRPr="008937BA">
                <w:rPr>
                  <w:b/>
                  <w:lang w:val="en-US"/>
                </w:rPr>
                <w:t>733 25 Sala</w:t>
              </w:r>
            </w:p>
          </w:sdtContent>
        </w:sdt>
      </w:tc>
      <w:tc>
        <w:tcPr>
          <w:tcW w:w="0" w:type="auto"/>
        </w:tcPr>
        <w:p w14:paraId="2C112F75" w14:textId="77777777" w:rsidR="00C92BD2" w:rsidRPr="007E07E4" w:rsidRDefault="00C92BD2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</w:tcPr>
        <w:p w14:paraId="2A565A72" w14:textId="77777777" w:rsidR="00C92BD2" w:rsidRPr="00A22B8E" w:rsidRDefault="00C92BD2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</w:tcPr>
        <w:p w14:paraId="4DD89111" w14:textId="77777777" w:rsidR="00C92BD2" w:rsidRPr="008937BA" w:rsidRDefault="009D7325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8937BA">
            <w:rPr>
              <w:rStyle w:val="Fetstil"/>
              <w:b w:val="0"/>
            </w:rPr>
            <w:t xml:space="preserve">                                                               E-post:</w:t>
          </w:r>
        </w:p>
      </w:tc>
      <w:tc>
        <w:tcPr>
          <w:tcW w:w="0" w:type="auto"/>
        </w:tcPr>
        <w:sdt>
          <w:sdtPr>
            <w:rPr>
              <w:lang w:val="en-US"/>
            </w:rPr>
            <w:id w:val="2065748528"/>
            <w:text w:multiLine="1"/>
          </w:sdtPr>
          <w:sdtContent>
            <w:p w14:paraId="08422839" w14:textId="77777777" w:rsidR="009D7325" w:rsidRDefault="00E90AEE" w:rsidP="009D7325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sz w:val="22"/>
                  <w:lang w:val="en-US"/>
                </w:rPr>
              </w:pPr>
              <w:r>
                <w:rPr>
                  <w:lang w:val="en-US"/>
                </w:rPr>
                <w:t>alkoholtobak</w:t>
              </w:r>
              <w:r w:rsidR="009D7325">
                <w:rPr>
                  <w:lang w:val="en-US"/>
                </w:rPr>
                <w:t>@sala.se</w:t>
              </w:r>
            </w:p>
          </w:sdtContent>
        </w:sdt>
        <w:p w14:paraId="6D0DCD86" w14:textId="77777777" w:rsidR="00C92BD2" w:rsidRPr="00A22B8E" w:rsidRDefault="00C92BD2" w:rsidP="00C92BD2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</w:tbl>
  <w:p w14:paraId="1FFB6410" w14:textId="77777777" w:rsidR="00885A2C" w:rsidRPr="00A22B8E" w:rsidRDefault="00885A2C" w:rsidP="004740B6">
    <w:pPr>
      <w:pStyle w:val="Litetavstnd"/>
      <w:rPr>
        <w:lang w:val="sv-SE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5E44A6" w14:textId="77777777" w:rsidR="00885A2C" w:rsidRPr="00DE6FAE" w:rsidRDefault="00885A2C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5666D0FD" wp14:editId="416C5253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702" name="Group 1770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785" name="Shape 18785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6" name="Shape 18786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7" name="Shape 18787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8" name="Shape 18788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9" name="Shape 18789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0" name="Shape 18790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1" name="Shape 18791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2" name="Shape 18792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3" name="Shape 18793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w16du="http://schemas.microsoft.com/office/word/2023/wordml/word16du">
          <w:pict>
            <v:group w14:anchorId="6AA7A605" id="Group 17702" o:spid="_x0000_s1026" style="position:absolute;margin-left:64.75pt;margin-top:769.7pt;width:465.1pt;height:.5pt;z-index:251663360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">
              <v:shape id="Shape 18785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786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7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788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9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790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1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792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3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657C71F7" w14:textId="77777777" w:rsidR="00885A2C" w:rsidRPr="0022601F" w:rsidRDefault="00885A2C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Bankgiro:  </w:t>
    </w:r>
  </w:p>
  <w:p w14:paraId="722CEC84" w14:textId="77777777" w:rsidR="00885A2C" w:rsidRPr="0022601F" w:rsidRDefault="00885A2C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407A7159" w14:textId="77777777" w:rsidR="00885A2C" w:rsidRPr="0022601F" w:rsidRDefault="00885A2C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524982" w14:textId="77777777" w:rsidR="00D4053A" w:rsidRDefault="00D4053A">
      <w:pPr>
        <w:spacing w:after="0" w:line="240" w:lineRule="auto"/>
      </w:pPr>
      <w:r>
        <w:separator/>
      </w:r>
    </w:p>
  </w:footnote>
  <w:footnote w:type="continuationSeparator" w:id="0">
    <w:p w14:paraId="1F59CAF0" w14:textId="77777777" w:rsidR="00D4053A" w:rsidRDefault="00D4053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FF29B2" w14:textId="77777777" w:rsidR="00885A2C" w:rsidRDefault="00885A2C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56EF498F" w14:textId="77777777" w:rsidR="00885A2C" w:rsidRDefault="00885A2C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34E5E01F" w14:textId="77777777" w:rsidR="00885A2C" w:rsidRDefault="00885A2C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>Enligt 8 kap. 2 § alkohollag (2010:1622</w:t>
    </w:r>
    <w:proofErr w:type="gramStart"/>
    <w:r>
      <w:rPr>
        <w:rFonts w:ascii="Arial" w:eastAsia="Arial" w:hAnsi="Arial" w:cs="Arial"/>
      </w:rPr>
      <w:t xml:space="preserve">)  </w:t>
    </w:r>
    <w:r>
      <w:rPr>
        <w:rFonts w:ascii="Arial" w:eastAsia="Arial" w:hAnsi="Arial" w:cs="Arial"/>
      </w:rPr>
      <w:tab/>
    </w:r>
    <w:proofErr w:type="gramEnd"/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fldSimple w:instr=" NUMPAGES   \* MERGEFORMAT ">
      <w:r w:rsidR="00AD0DE8" w:rsidRPr="00AD0DE8">
        <w:rPr>
          <w:rFonts w:ascii="Arial" w:eastAsia="Arial" w:hAnsi="Arial" w:cs="Arial"/>
          <w:noProof/>
          <w:vertAlign w:val="subscript"/>
        </w:rPr>
        <w:t>3</w:t>
      </w:r>
    </w:fldSimple>
  </w:p>
  <w:p w14:paraId="71D3D1B0" w14:textId="77777777" w:rsidR="00885A2C" w:rsidRDefault="00885A2C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314" w:type="dxa"/>
      <w:tblInd w:w="5" w:type="dxa"/>
      <w:tblCellMar>
        <w:left w:w="0" w:type="dxa"/>
        <w:bottom w:w="340" w:type="dxa"/>
        <w:right w:w="0" w:type="dxa"/>
      </w:tblCellMar>
      <w:tblLook w:val="04A0" w:firstRow="1" w:lastRow="0" w:firstColumn="1" w:lastColumn="0" w:noHBand="0" w:noVBand="1"/>
    </w:tblPr>
    <w:tblGrid>
      <w:gridCol w:w="4442"/>
      <w:gridCol w:w="4767"/>
      <w:gridCol w:w="1105"/>
    </w:tblGrid>
    <w:tr w:rsidR="00885A2C" w:rsidRPr="0060690D" w14:paraId="77D5DFC3" w14:textId="77777777" w:rsidTr="00BB354C">
      <w:trPr>
        <w:trHeight w:val="1414"/>
      </w:trPr>
      <w:bookmarkStart w:id="7" w:name="_Hlk7685707" w:displacedByCustomXml="next"/>
      <w:bookmarkStart w:id="8" w:name="_Hlk7685706" w:displacedByCustomXml="next"/>
      <w:sdt>
        <w:sdtPr>
          <w:id w:val="430625343"/>
          <w:lock w:val="sdtLocked"/>
        </w:sdtPr>
        <w:sdtContent>
          <w:tc>
            <w:tcPr>
              <w:tcW w:w="4442" w:type="dxa"/>
              <w:tcMar>
                <w:left w:w="0" w:type="dxa"/>
                <w:right w:w="170" w:type="dxa"/>
              </w:tcMar>
              <w:vAlign w:val="center"/>
            </w:tcPr>
            <w:p w14:paraId="7C0EDFEE" w14:textId="5F50EC3B" w:rsidR="00885A2C" w:rsidRPr="0060690D" w:rsidRDefault="00DD73D4" w:rsidP="00B32378">
              <w:pPr>
                <w:pStyle w:val="Logotyp"/>
              </w:pPr>
              <w:r>
                <w:rPr>
                  <w:noProof/>
                </w:rPr>
                <w:drawing>
                  <wp:inline distT="0" distB="0" distL="0" distR="0" wp14:anchorId="3E8373DE" wp14:editId="2FD42F62">
                    <wp:extent cx="2712726" cy="963170"/>
                    <wp:effectExtent l="0" t="0" r="0" b="0"/>
                    <wp:docPr id="2099731611" name="Bildobjekt 2" descr="En bild som visar Teckensnitt, Grafik, symbol, logotyp&#10;&#10;Automatiskt genererad beskrivni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2099731611" name="Bildobjekt 2" descr="En bild som visar Teckensnitt, Grafik, symbol, logotyp&#10;&#10;Automatiskt genererad beskrivning"/>
                            <pic:cNvPicPr/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712726" cy="96317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  <w:tc>
        <w:tcPr>
          <w:tcW w:w="4767" w:type="dxa"/>
          <w:vAlign w:val="bottom"/>
        </w:tcPr>
        <w:p w14:paraId="61B1B2AF" w14:textId="49146B50" w:rsidR="00885A2C" w:rsidRPr="003775F3" w:rsidRDefault="00885A2C" w:rsidP="004F1D7C">
          <w:pPr>
            <w:pStyle w:val="Rubrik1"/>
            <w:ind w:right="-429"/>
            <w:rPr>
              <w:sz w:val="28"/>
              <w:szCs w:val="28"/>
            </w:rPr>
          </w:pPr>
          <w:r w:rsidRPr="003775F3">
            <w:rPr>
              <w:sz w:val="28"/>
              <w:szCs w:val="28"/>
            </w:rPr>
            <w:t>Ansökan om tillstånd för försäljning av tobaksvaror (detaljhandel)</w:t>
          </w:r>
        </w:p>
      </w:tc>
      <w:tc>
        <w:tcPr>
          <w:tcW w:w="1105" w:type="dxa"/>
          <w:vAlign w:val="bottom"/>
        </w:tcPr>
        <w:p w14:paraId="7920BBE9" w14:textId="77777777" w:rsidR="00885A2C" w:rsidRPr="0060690D" w:rsidRDefault="00885A2C" w:rsidP="00BB354C">
          <w:pPr>
            <w:pStyle w:val="Sidnrstycke"/>
            <w:ind w:left="-285"/>
            <w:rPr>
              <w:b/>
            </w:rPr>
          </w:pPr>
          <w:r w:rsidRPr="0060690D">
            <w:t xml:space="preserve">Sida </w:t>
          </w:r>
          <w:r w:rsidRPr="0060690D">
            <w:fldChar w:fldCharType="begin"/>
          </w:r>
          <w:r w:rsidRPr="0060690D">
            <w:instrText xml:space="preserve"> PAGE   \* MERGEFORMAT </w:instrText>
          </w:r>
          <w:r w:rsidRPr="0060690D">
            <w:fldChar w:fldCharType="separate"/>
          </w:r>
          <w:r w:rsidR="002F11E2">
            <w:rPr>
              <w:noProof/>
            </w:rPr>
            <w:t>2</w:t>
          </w:r>
          <w:r w:rsidRPr="0060690D">
            <w:fldChar w:fldCharType="end"/>
          </w:r>
          <w:r w:rsidRPr="0060690D">
            <w:t xml:space="preserve"> av </w:t>
          </w:r>
          <w:fldSimple w:instr=" NUMPAGES   \* MERGEFORMAT ">
            <w:r w:rsidR="002F11E2">
              <w:rPr>
                <w:noProof/>
              </w:rPr>
              <w:t>2</w:t>
            </w:r>
          </w:fldSimple>
        </w:p>
      </w:tc>
    </w:tr>
    <w:bookmarkEnd w:id="8"/>
    <w:bookmarkEnd w:id="7"/>
  </w:tbl>
  <w:p w14:paraId="62F6416F" w14:textId="77777777" w:rsidR="00885A2C" w:rsidRDefault="00885A2C" w:rsidP="004740B6">
    <w:pPr>
      <w:pStyle w:val="Litetavstn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2763C" w14:textId="77777777" w:rsidR="00885A2C" w:rsidRDefault="00885A2C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4ABE8F59" w14:textId="77777777" w:rsidR="00885A2C" w:rsidRDefault="00885A2C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0B8E21FA" w14:textId="77777777" w:rsidR="00885A2C" w:rsidRDefault="00885A2C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>Enligt 8 kap. 2 § alkohollag (2010:1622</w:t>
    </w:r>
    <w:proofErr w:type="gramStart"/>
    <w:r>
      <w:rPr>
        <w:rFonts w:ascii="Arial" w:eastAsia="Arial" w:hAnsi="Arial" w:cs="Arial"/>
      </w:rPr>
      <w:t xml:space="preserve">)  </w:t>
    </w:r>
    <w:r>
      <w:rPr>
        <w:rFonts w:ascii="Arial" w:eastAsia="Arial" w:hAnsi="Arial" w:cs="Arial"/>
      </w:rPr>
      <w:tab/>
    </w:r>
    <w:proofErr w:type="gramEnd"/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fldSimple w:instr=" NUMPAGES   \* MERGEFORMAT ">
      <w:r w:rsidR="00AD0DE8" w:rsidRPr="00AD0DE8">
        <w:rPr>
          <w:rFonts w:ascii="Arial" w:eastAsia="Arial" w:hAnsi="Arial" w:cs="Arial"/>
          <w:noProof/>
          <w:vertAlign w:val="subscript"/>
        </w:rPr>
        <w:t>3</w:t>
      </w:r>
    </w:fldSimple>
  </w:p>
  <w:p w14:paraId="66BA39BA" w14:textId="77777777" w:rsidR="00885A2C" w:rsidRDefault="00885A2C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CC25C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5A0AC4"/>
    <w:multiLevelType w:val="hybridMultilevel"/>
    <w:tmpl w:val="7B805F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8903F1"/>
    <w:multiLevelType w:val="hybridMultilevel"/>
    <w:tmpl w:val="83E2054A"/>
    <w:lvl w:ilvl="0" w:tplc="3A1E0C46">
      <w:start w:val="1"/>
      <w:numFmt w:val="bullet"/>
      <w:pStyle w:val="Punktlista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82351131">
    <w:abstractNumId w:val="1"/>
  </w:num>
  <w:num w:numId="2" w16cid:durableId="597835175">
    <w:abstractNumId w:val="2"/>
  </w:num>
  <w:num w:numId="3" w16cid:durableId="18040389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formatting="1" w:enforcement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E36"/>
    <w:rsid w:val="00003A62"/>
    <w:rsid w:val="00030F91"/>
    <w:rsid w:val="000C6857"/>
    <w:rsid w:val="000D4E8A"/>
    <w:rsid w:val="0010770D"/>
    <w:rsid w:val="00131529"/>
    <w:rsid w:val="00133AC8"/>
    <w:rsid w:val="001404D1"/>
    <w:rsid w:val="00154C00"/>
    <w:rsid w:val="001D0BC6"/>
    <w:rsid w:val="001D79BC"/>
    <w:rsid w:val="001F3A28"/>
    <w:rsid w:val="001F6F32"/>
    <w:rsid w:val="00217A78"/>
    <w:rsid w:val="0022601F"/>
    <w:rsid w:val="00277B86"/>
    <w:rsid w:val="002C7476"/>
    <w:rsid w:val="002F11E2"/>
    <w:rsid w:val="003018E5"/>
    <w:rsid w:val="00330238"/>
    <w:rsid w:val="003400C0"/>
    <w:rsid w:val="00357BE9"/>
    <w:rsid w:val="003775F3"/>
    <w:rsid w:val="003B771E"/>
    <w:rsid w:val="003E3DF1"/>
    <w:rsid w:val="0040796B"/>
    <w:rsid w:val="00434E9C"/>
    <w:rsid w:val="00450870"/>
    <w:rsid w:val="00455F47"/>
    <w:rsid w:val="0046209B"/>
    <w:rsid w:val="004740B6"/>
    <w:rsid w:val="00481235"/>
    <w:rsid w:val="0048285C"/>
    <w:rsid w:val="0049566E"/>
    <w:rsid w:val="00496834"/>
    <w:rsid w:val="004A6AB7"/>
    <w:rsid w:val="004B4BEF"/>
    <w:rsid w:val="004E6D04"/>
    <w:rsid w:val="004F1D7C"/>
    <w:rsid w:val="00507319"/>
    <w:rsid w:val="0058045D"/>
    <w:rsid w:val="005943C3"/>
    <w:rsid w:val="005C3F7D"/>
    <w:rsid w:val="0060690D"/>
    <w:rsid w:val="0061149D"/>
    <w:rsid w:val="0062627D"/>
    <w:rsid w:val="00653959"/>
    <w:rsid w:val="0066468F"/>
    <w:rsid w:val="00671EC7"/>
    <w:rsid w:val="00677546"/>
    <w:rsid w:val="006A7095"/>
    <w:rsid w:val="006F0CFE"/>
    <w:rsid w:val="00703163"/>
    <w:rsid w:val="0074085C"/>
    <w:rsid w:val="00751A55"/>
    <w:rsid w:val="00795E36"/>
    <w:rsid w:val="007E07E4"/>
    <w:rsid w:val="00833331"/>
    <w:rsid w:val="008432BB"/>
    <w:rsid w:val="00857358"/>
    <w:rsid w:val="00885A2C"/>
    <w:rsid w:val="008879BA"/>
    <w:rsid w:val="008937BA"/>
    <w:rsid w:val="0089529B"/>
    <w:rsid w:val="008C1038"/>
    <w:rsid w:val="008C3365"/>
    <w:rsid w:val="008F707C"/>
    <w:rsid w:val="00944644"/>
    <w:rsid w:val="009D7325"/>
    <w:rsid w:val="009E0EC7"/>
    <w:rsid w:val="00A22B8E"/>
    <w:rsid w:val="00A32C1A"/>
    <w:rsid w:val="00A32DDB"/>
    <w:rsid w:val="00A73F2F"/>
    <w:rsid w:val="00AA3948"/>
    <w:rsid w:val="00AB6858"/>
    <w:rsid w:val="00AD0DE8"/>
    <w:rsid w:val="00AD30C3"/>
    <w:rsid w:val="00B05906"/>
    <w:rsid w:val="00B32378"/>
    <w:rsid w:val="00BA5ADC"/>
    <w:rsid w:val="00BB354C"/>
    <w:rsid w:val="00C00CEE"/>
    <w:rsid w:val="00C0293F"/>
    <w:rsid w:val="00C57D1F"/>
    <w:rsid w:val="00C60325"/>
    <w:rsid w:val="00C73FDC"/>
    <w:rsid w:val="00C860BE"/>
    <w:rsid w:val="00C92BD2"/>
    <w:rsid w:val="00CD7E90"/>
    <w:rsid w:val="00CE738B"/>
    <w:rsid w:val="00D032EB"/>
    <w:rsid w:val="00D16B82"/>
    <w:rsid w:val="00D340FA"/>
    <w:rsid w:val="00D3535E"/>
    <w:rsid w:val="00D4053A"/>
    <w:rsid w:val="00D56004"/>
    <w:rsid w:val="00D76D45"/>
    <w:rsid w:val="00D96DE8"/>
    <w:rsid w:val="00DC68B2"/>
    <w:rsid w:val="00DD73D4"/>
    <w:rsid w:val="00DE0174"/>
    <w:rsid w:val="00DE6FAE"/>
    <w:rsid w:val="00E06641"/>
    <w:rsid w:val="00E20A55"/>
    <w:rsid w:val="00E43B3F"/>
    <w:rsid w:val="00E529E5"/>
    <w:rsid w:val="00E90AEE"/>
    <w:rsid w:val="00EA1888"/>
    <w:rsid w:val="00EA5AE5"/>
    <w:rsid w:val="00EF3B70"/>
    <w:rsid w:val="00F06079"/>
    <w:rsid w:val="00F23817"/>
    <w:rsid w:val="00F60064"/>
    <w:rsid w:val="00FA03BC"/>
    <w:rsid w:val="00FA3D49"/>
    <w:rsid w:val="00FD1948"/>
    <w:rsid w:val="00FF0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C351B9"/>
  <w15:docId w15:val="{5DC99F9C-9E38-4220-BEFC-7C6A0CEB6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B86"/>
    <w:rPr>
      <w:rFonts w:eastAsia="Calibri" w:cs="Calibri"/>
      <w:color w:val="000000"/>
    </w:rPr>
  </w:style>
  <w:style w:type="paragraph" w:styleId="Rubrik1">
    <w:name w:val="heading 1"/>
    <w:basedOn w:val="Normal"/>
    <w:next w:val="Normal"/>
    <w:link w:val="Rubrik1Char"/>
    <w:uiPriority w:val="9"/>
    <w:qFormat/>
    <w:rsid w:val="001F3A28"/>
    <w:pPr>
      <w:spacing w:after="0" w:line="240" w:lineRule="auto"/>
      <w:outlineLvl w:val="0"/>
    </w:pPr>
    <w:rPr>
      <w:rFonts w:asciiTheme="majorHAnsi" w:eastAsia="Arial" w:hAnsiTheme="majorHAnsi" w:cs="Arial"/>
      <w:b/>
      <w:sz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018E5"/>
    <w:pPr>
      <w:tabs>
        <w:tab w:val="center" w:pos="4349"/>
        <w:tab w:val="right" w:pos="8985"/>
      </w:tabs>
      <w:spacing w:after="0"/>
      <w:ind w:right="-134"/>
      <w:outlineLvl w:val="1"/>
    </w:pPr>
    <w:rPr>
      <w:rFonts w:asciiTheme="majorHAnsi" w:eastAsia="Arial" w:hAnsiTheme="majorHAnsi" w:cs="Arial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3B771E"/>
    <w:pPr>
      <w:keepNext/>
      <w:spacing w:before="160" w:after="40" w:line="264" w:lineRule="auto"/>
      <w:ind w:left="11" w:hanging="11"/>
      <w:outlineLvl w:val="2"/>
    </w:pPr>
    <w:rPr>
      <w:rFonts w:asciiTheme="majorHAnsi" w:eastAsia="Arial" w:hAnsiTheme="majorHAnsi" w:cs="Arial"/>
      <w:b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131529"/>
    <w:pPr>
      <w:keepNext/>
      <w:keepLines/>
      <w:spacing w:before="280" w:after="40"/>
      <w:outlineLvl w:val="3"/>
    </w:pPr>
    <w:rPr>
      <w:rFonts w:asciiTheme="majorHAnsi" w:eastAsiaTheme="majorEastAsia" w:hAnsiTheme="majorHAnsi" w:cstheme="majorBidi"/>
      <w:b/>
      <w:iCs/>
      <w:color w:val="auto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edtext">
    <w:name w:val="Ledtext"/>
    <w:basedOn w:val="Normal"/>
    <w:qFormat/>
    <w:rsid w:val="00EA5AE5"/>
    <w:pPr>
      <w:spacing w:after="0" w:line="240" w:lineRule="auto"/>
    </w:pPr>
    <w:rPr>
      <w:rFonts w:eastAsia="Arial" w:cs="Arial"/>
      <w:sz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1F3A28"/>
    <w:rPr>
      <w:rFonts w:asciiTheme="majorHAnsi" w:eastAsia="Arial" w:hAnsiTheme="majorHAnsi" w:cs="Arial"/>
      <w:b/>
      <w:color w:val="000000"/>
      <w:sz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3018E5"/>
    <w:rPr>
      <w:rFonts w:asciiTheme="majorHAnsi" w:eastAsia="Arial" w:hAnsiTheme="majorHAnsi" w:cs="Arial"/>
      <w:color w:val="000000"/>
    </w:rPr>
  </w:style>
  <w:style w:type="character" w:customStyle="1" w:styleId="Rubrik3Char">
    <w:name w:val="Rubrik 3 Char"/>
    <w:basedOn w:val="Standardstycketeckensnitt"/>
    <w:link w:val="Rubrik3"/>
    <w:uiPriority w:val="9"/>
    <w:rsid w:val="003B771E"/>
    <w:rPr>
      <w:rFonts w:asciiTheme="majorHAnsi" w:eastAsia="Arial" w:hAnsiTheme="majorHAnsi" w:cs="Arial"/>
      <w:b/>
      <w:color w:val="000000"/>
    </w:rPr>
  </w:style>
  <w:style w:type="paragraph" w:customStyle="1" w:styleId="Sidnumrering">
    <w:name w:val="Sidnumrering"/>
    <w:basedOn w:val="Normal"/>
    <w:uiPriority w:val="99"/>
    <w:qFormat/>
    <w:rsid w:val="00450870"/>
    <w:pPr>
      <w:tabs>
        <w:tab w:val="right" w:pos="8985"/>
      </w:tabs>
      <w:spacing w:after="240"/>
      <w:jc w:val="right"/>
    </w:pPr>
    <w:rPr>
      <w:rFonts w:eastAsia="Arial" w:cs="Arial"/>
      <w:sz w:val="16"/>
    </w:rPr>
  </w:style>
  <w:style w:type="character" w:customStyle="1" w:styleId="Rubrik4Char">
    <w:name w:val="Rubrik 4 Char"/>
    <w:basedOn w:val="Standardstycketeckensnitt"/>
    <w:link w:val="Rubrik4"/>
    <w:uiPriority w:val="9"/>
    <w:rsid w:val="00131529"/>
    <w:rPr>
      <w:rFonts w:asciiTheme="majorHAnsi" w:eastAsiaTheme="majorEastAsia" w:hAnsiTheme="majorHAnsi" w:cstheme="majorBidi"/>
      <w:b/>
      <w:iCs/>
      <w:sz w:val="20"/>
    </w:rPr>
  </w:style>
  <w:style w:type="paragraph" w:customStyle="1" w:styleId="Lodrttext">
    <w:name w:val="Lodrät text"/>
    <w:basedOn w:val="Normal"/>
    <w:qFormat/>
    <w:rsid w:val="00E43B3F"/>
    <w:pPr>
      <w:jc w:val="right"/>
    </w:pPr>
    <w:rPr>
      <w:rFonts w:ascii="Arial" w:eastAsia="Arial" w:hAnsi="Arial" w:cs="Arial"/>
      <w:sz w:val="16"/>
    </w:rPr>
  </w:style>
  <w:style w:type="paragraph" w:styleId="Sidhuvud">
    <w:name w:val="header"/>
    <w:basedOn w:val="Normal"/>
    <w:link w:val="SidhuvudChar"/>
    <w:uiPriority w:val="99"/>
    <w:unhideWhenUsed/>
    <w:rsid w:val="00301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18E5"/>
    <w:rPr>
      <w:rFonts w:eastAsia="Calibri" w:cs="Calibri"/>
      <w:color w:val="000000"/>
    </w:rPr>
  </w:style>
  <w:style w:type="character" w:customStyle="1" w:styleId="Mindretextirubrik-ejfet">
    <w:name w:val="Mindre text i rubrik - ej fet"/>
    <w:basedOn w:val="Standardstycketeckensnitt"/>
    <w:uiPriority w:val="1"/>
    <w:qFormat/>
    <w:rsid w:val="001404D1"/>
    <w:rPr>
      <w:b/>
      <w:sz w:val="22"/>
    </w:rPr>
  </w:style>
  <w:style w:type="paragraph" w:customStyle="1" w:styleId="Textundertabellrubrik">
    <w:name w:val="Text under tabellrubrik"/>
    <w:basedOn w:val="Ledtext"/>
    <w:qFormat/>
    <w:rsid w:val="00455F47"/>
    <w:pPr>
      <w:keepNext/>
      <w:spacing w:after="80"/>
    </w:pPr>
  </w:style>
  <w:style w:type="paragraph" w:styleId="Punktlista">
    <w:name w:val="List Bullet"/>
    <w:basedOn w:val="Ledtext"/>
    <w:uiPriority w:val="99"/>
    <w:unhideWhenUsed/>
    <w:rsid w:val="00FA3D49"/>
    <w:pPr>
      <w:numPr>
        <w:numId w:val="2"/>
      </w:numPr>
    </w:pPr>
  </w:style>
  <w:style w:type="paragraph" w:customStyle="1" w:styleId="Fyllitext">
    <w:name w:val="Fyll i text"/>
    <w:basedOn w:val="Normal"/>
    <w:qFormat/>
    <w:rsid w:val="00EA5AE5"/>
    <w:pPr>
      <w:spacing w:after="0" w:line="240" w:lineRule="auto"/>
      <w:ind w:left="28"/>
    </w:pPr>
  </w:style>
  <w:style w:type="paragraph" w:customStyle="1" w:styleId="Fyllitextfet">
    <w:name w:val="Fyll i text fet"/>
    <w:basedOn w:val="Fyllitext"/>
    <w:qFormat/>
    <w:rsid w:val="00EA5AE5"/>
    <w:rPr>
      <w:b/>
    </w:rPr>
  </w:style>
  <w:style w:type="table" w:styleId="Tabellrutnt">
    <w:name w:val="Table Grid"/>
    <w:basedOn w:val="Normaltabell"/>
    <w:uiPriority w:val="39"/>
    <w:rsid w:val="001F3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dfotAnskan">
    <w:name w:val="Sidfot Ansökan"/>
    <w:basedOn w:val="Normal"/>
    <w:uiPriority w:val="99"/>
    <w:qFormat/>
    <w:rsid w:val="007E07E4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  <w:ind w:left="1418"/>
    </w:pPr>
    <w:rPr>
      <w:sz w:val="18"/>
    </w:rPr>
  </w:style>
  <w:style w:type="paragraph" w:styleId="Sidfot">
    <w:name w:val="footer"/>
    <w:basedOn w:val="Normal"/>
    <w:link w:val="SidfotChar"/>
    <w:uiPriority w:val="99"/>
    <w:unhideWhenUsed/>
    <w:rsid w:val="00F06079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</w:pPr>
    <w:rPr>
      <w:rFonts w:ascii="Arial" w:eastAsia="Arial" w:hAnsi="Arial" w:cs="Arial"/>
      <w:b/>
      <w:sz w:val="16"/>
      <w:lang w:val="en-US"/>
    </w:rPr>
  </w:style>
  <w:style w:type="character" w:customStyle="1" w:styleId="SidfotChar">
    <w:name w:val="Sidfot Char"/>
    <w:basedOn w:val="Standardstycketeckensnitt"/>
    <w:link w:val="Sidfot"/>
    <w:uiPriority w:val="99"/>
    <w:rsid w:val="00F06079"/>
    <w:rPr>
      <w:rFonts w:ascii="Arial" w:eastAsia="Arial" w:hAnsi="Arial" w:cs="Arial"/>
      <w:b/>
      <w:color w:val="000000"/>
      <w:sz w:val="16"/>
      <w:lang w:val="en-US"/>
    </w:rPr>
  </w:style>
  <w:style w:type="paragraph" w:customStyle="1" w:styleId="Diagonaltext">
    <w:name w:val="Diagonaltext"/>
    <w:basedOn w:val="Normal"/>
    <w:qFormat/>
    <w:rsid w:val="0060690D"/>
    <w:pPr>
      <w:jc w:val="right"/>
    </w:pPr>
  </w:style>
  <w:style w:type="table" w:customStyle="1" w:styleId="Adresstabellisidfot">
    <w:name w:val="Adresstabell i sidfot"/>
    <w:basedOn w:val="Normaltabell"/>
    <w:uiPriority w:val="99"/>
    <w:rsid w:val="00003A62"/>
    <w:pPr>
      <w:spacing w:after="0" w:line="240" w:lineRule="auto"/>
    </w:pPr>
    <w:rPr>
      <w:sz w:val="18"/>
    </w:rPr>
    <w:tblPr>
      <w:tblBorders>
        <w:top w:val="single" w:sz="6" w:space="0" w:color="auto"/>
      </w:tblBorders>
      <w:tblCellMar>
        <w:left w:w="28" w:type="dxa"/>
      </w:tblCellMar>
    </w:tblPr>
  </w:style>
  <w:style w:type="character" w:styleId="Hyperlnk">
    <w:name w:val="Hyperlink"/>
    <w:basedOn w:val="Standardstycketeckensnitt"/>
    <w:uiPriority w:val="99"/>
    <w:unhideWhenUsed/>
    <w:rsid w:val="0060690D"/>
    <w:rPr>
      <w:color w:val="0563C1" w:themeColor="hyperlink"/>
      <w:u w:val="single"/>
    </w:rPr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60690D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7E07E4"/>
    <w:rPr>
      <w:color w:val="808080"/>
    </w:rPr>
  </w:style>
  <w:style w:type="character" w:customStyle="1" w:styleId="Fetstil">
    <w:name w:val="Fetstil"/>
    <w:basedOn w:val="Standardstycketeckensnitt"/>
    <w:uiPriority w:val="1"/>
    <w:qFormat/>
    <w:rsid w:val="007E07E4"/>
    <w:rPr>
      <w:b/>
      <w:sz w:val="18"/>
      <w:lang w:val="en-US"/>
    </w:rPr>
  </w:style>
  <w:style w:type="paragraph" w:customStyle="1" w:styleId="Litetavstnd">
    <w:name w:val="Litet avstånd"/>
    <w:basedOn w:val="Normal"/>
    <w:qFormat/>
    <w:rsid w:val="00E43B3F"/>
    <w:pPr>
      <w:tabs>
        <w:tab w:val="left" w:pos="1134"/>
        <w:tab w:val="left" w:pos="2268"/>
        <w:tab w:val="center" w:pos="2915"/>
        <w:tab w:val="left" w:pos="3402"/>
        <w:tab w:val="left" w:pos="4536"/>
        <w:tab w:val="left" w:pos="5670"/>
        <w:tab w:val="left" w:pos="6804"/>
        <w:tab w:val="center" w:pos="6981"/>
        <w:tab w:val="left" w:pos="7938"/>
      </w:tabs>
      <w:spacing w:after="0" w:line="120" w:lineRule="auto"/>
    </w:pPr>
    <w:rPr>
      <w:sz w:val="6"/>
      <w:lang w:val="en-US"/>
    </w:rPr>
  </w:style>
  <w:style w:type="paragraph" w:customStyle="1" w:styleId="Sidnrstycke">
    <w:name w:val="Sidnr stycke"/>
    <w:basedOn w:val="Normal"/>
    <w:uiPriority w:val="99"/>
    <w:qFormat/>
    <w:rsid w:val="005943C3"/>
    <w:pPr>
      <w:tabs>
        <w:tab w:val="right" w:pos="8985"/>
      </w:tabs>
      <w:spacing w:after="0"/>
      <w:jc w:val="right"/>
    </w:pPr>
    <w:rPr>
      <w:rFonts w:eastAsia="Arial" w:cs="Arial"/>
      <w:sz w:val="16"/>
    </w:rPr>
  </w:style>
  <w:style w:type="table" w:customStyle="1" w:styleId="TableGrid1">
    <w:name w:val="TableGrid1"/>
    <w:rsid w:val="004740B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ler">
    <w:name w:val="Regler"/>
    <w:basedOn w:val="Normal"/>
    <w:qFormat/>
    <w:rsid w:val="00131529"/>
    <w:pPr>
      <w:spacing w:after="120"/>
    </w:pPr>
    <w:rPr>
      <w:sz w:val="20"/>
    </w:rPr>
  </w:style>
  <w:style w:type="paragraph" w:customStyle="1" w:styleId="Ledtextalternativ">
    <w:name w:val="Ledtext alternativ"/>
    <w:basedOn w:val="Ledtext"/>
    <w:qFormat/>
    <w:rsid w:val="00D56004"/>
    <w:pPr>
      <w:spacing w:before="20" w:after="20" w:line="245" w:lineRule="auto"/>
    </w:pPr>
  </w:style>
  <w:style w:type="paragraph" w:customStyle="1" w:styleId="Logotyp">
    <w:name w:val="Logotyp"/>
    <w:basedOn w:val="Sidhuvud"/>
    <w:qFormat/>
    <w:rsid w:val="0058045D"/>
    <w:rPr>
      <w:sz w:val="19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A73F2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73F2F"/>
    <w:rPr>
      <w:rFonts w:ascii="Segoe UI" w:eastAsia="Calibri" w:hAnsi="Segoe UI" w:cs="Segoe UI"/>
      <w:color w:val="000000"/>
      <w:sz w:val="18"/>
      <w:szCs w:val="18"/>
    </w:rPr>
  </w:style>
  <w:style w:type="paragraph" w:styleId="Brdtext">
    <w:name w:val="Body Text"/>
    <w:basedOn w:val="Normal"/>
    <w:link w:val="BrdtextChar"/>
    <w:qFormat/>
    <w:rsid w:val="0048285C"/>
    <w:pPr>
      <w:spacing w:after="120" w:line="280" w:lineRule="atLeast"/>
    </w:pPr>
    <w:rPr>
      <w:rFonts w:ascii="Cambria" w:eastAsiaTheme="minorHAnsi" w:hAnsi="Cambria" w:cstheme="minorBidi"/>
      <w:color w:val="auto"/>
      <w:lang w:eastAsia="en-US"/>
    </w:rPr>
  </w:style>
  <w:style w:type="character" w:customStyle="1" w:styleId="BrdtextChar">
    <w:name w:val="Brödtext Char"/>
    <w:basedOn w:val="Standardstycketeckensnitt"/>
    <w:link w:val="Brdtext"/>
    <w:rsid w:val="0048285C"/>
    <w:rPr>
      <w:rFonts w:ascii="Cambria" w:eastAsiaTheme="minorHAnsi" w:hAnsi="Cambria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fol\Downloads\01-ansokan-tillstand-detaljhandel%20(3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BFB176-599D-476A-8C8F-2505CEA42C9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BB9D60D-59E0-4FA4-BBFD-01E0B3CEE0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BD3A86-E01A-444C-8A58-5E7AC6C523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01-ansokan-tillstand-detaljhandel (3).dotx</Template>
  <TotalTime>74</TotalTime>
  <Pages>2</Pages>
  <Words>269</Words>
  <Characters>1429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Microsoft Word - Anmälan Provsmakning.doc</vt:lpstr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Anmälan Provsmakning.doc</dc:title>
  <dc:subject/>
  <dc:creator>Carina Folkegård</dc:creator>
  <cp:keywords/>
  <cp:lastModifiedBy>Elisabeth Hallgren</cp:lastModifiedBy>
  <cp:revision>15</cp:revision>
  <cp:lastPrinted>2019-06-27T08:50:00Z</cp:lastPrinted>
  <dcterms:created xsi:type="dcterms:W3CDTF">2019-06-27T13:34:00Z</dcterms:created>
  <dcterms:modified xsi:type="dcterms:W3CDTF">2023-06-13T07:37:00Z</dcterms:modified>
</cp:coreProperties>
</file>