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C77FA" w14:textId="77777777" w:rsidR="00871CF6" w:rsidRPr="00664336" w:rsidRDefault="00871CF6" w:rsidP="00871CF6">
      <w:pPr>
        <w:pStyle w:val="Rubrik4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Information om när du anmäler en förändring i företaget</w:t>
      </w:r>
    </w:p>
    <w:p w14:paraId="42F38E5B" w14:textId="77777777" w:rsidR="00871CF6" w:rsidRPr="00664336" w:rsidRDefault="00871CF6" w:rsidP="00871CF6">
      <w:pPr>
        <w:pStyle w:val="Regler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Om du har tillstånd att sälja tobak och det sker förändringar i företaget ska detta i vissa fall utan dröjsmål anmälas till kommunen.</w:t>
      </w:r>
    </w:p>
    <w:p w14:paraId="14A91F6A" w14:textId="77777777" w:rsidR="00871CF6" w:rsidRPr="00664336" w:rsidRDefault="00871CF6" w:rsidP="00871CF6">
      <w:pPr>
        <w:pStyle w:val="Regler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Uppgifter som ska anmälas utan dröjsmål kan vara till exempel något av följande:</w:t>
      </w:r>
    </w:p>
    <w:p w14:paraId="3726DDA1" w14:textId="77777777" w:rsidR="00871CF6" w:rsidRPr="00664336" w:rsidRDefault="00871CF6" w:rsidP="00871CF6">
      <w:pPr>
        <w:pStyle w:val="Punktlista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Betydande förändringar gällande ägare i ett bolag.</w:t>
      </w:r>
    </w:p>
    <w:p w14:paraId="69114533" w14:textId="77777777" w:rsidR="00871CF6" w:rsidRPr="00664336" w:rsidRDefault="00871CF6" w:rsidP="00871CF6">
      <w:pPr>
        <w:pStyle w:val="Punktlista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Betydande förändringar i en styrelse.</w:t>
      </w:r>
    </w:p>
    <w:p w14:paraId="56989BF4" w14:textId="77777777" w:rsidR="00871CF6" w:rsidRPr="00664336" w:rsidRDefault="00871CF6" w:rsidP="00871CF6">
      <w:pPr>
        <w:pStyle w:val="Punktlista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Kontaktuppgifter till tillståndshavaren.</w:t>
      </w:r>
    </w:p>
    <w:p w14:paraId="37A3C518" w14:textId="77777777" w:rsidR="00871CF6" w:rsidRPr="00664336" w:rsidRDefault="00871CF6" w:rsidP="00EE1888">
      <w:pPr>
        <w:pStyle w:val="Punktlista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Den som har försäljningstillstånd har avlidit.</w:t>
      </w:r>
    </w:p>
    <w:p w14:paraId="20CD0150" w14:textId="77777777" w:rsidR="00871CF6" w:rsidRPr="00664336" w:rsidRDefault="00871CF6" w:rsidP="00B23477">
      <w:pPr>
        <w:pStyle w:val="Punktlista"/>
        <w:rPr>
          <w:rFonts w:ascii="Cambria" w:hAnsi="Cambria"/>
          <w:sz w:val="24"/>
          <w:szCs w:val="24"/>
        </w:rPr>
      </w:pPr>
      <w:r w:rsidRPr="00664336">
        <w:rPr>
          <w:rFonts w:ascii="Cambria" w:hAnsi="Cambria"/>
          <w:sz w:val="24"/>
          <w:szCs w:val="24"/>
        </w:rPr>
        <w:t>Om du gör ändringar i ditt egenkontrollprogram.</w:t>
      </w:r>
    </w:p>
    <w:p w14:paraId="78DD826E" w14:textId="77777777" w:rsidR="0010770D" w:rsidRDefault="006402F4" w:rsidP="00010B63">
      <w:pPr>
        <w:pStyle w:val="Rubrik3"/>
        <w:rPr>
          <w:rFonts w:ascii="Arial" w:hAnsi="Arial"/>
          <w:b w:val="0"/>
        </w:rPr>
      </w:pPr>
      <w:r w:rsidRPr="006402F4">
        <w:t>Tillståndshavare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104"/>
        <w:gridCol w:w="2126"/>
        <w:gridCol w:w="4041"/>
      </w:tblGrid>
      <w:tr w:rsidR="00450870" w14:paraId="3EAC6252" w14:textId="77777777" w:rsidTr="00EA5AE5">
        <w:trPr>
          <w:trHeight w:hRule="exact" w:val="284"/>
        </w:trPr>
        <w:tc>
          <w:tcPr>
            <w:tcW w:w="9271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4E19F62" w14:textId="77777777" w:rsidR="00450870" w:rsidRDefault="00450870" w:rsidP="0040796B">
            <w:pPr>
              <w:pStyle w:val="Ledtext"/>
            </w:pPr>
            <w:bookmarkStart w:id="0" w:name="_Hlk7687782"/>
            <w:r>
              <w:t>Bolagsnamn/Namn</w:t>
            </w:r>
          </w:p>
        </w:tc>
      </w:tr>
      <w:tr w:rsidR="00450870" w14:paraId="452BC6AC" w14:textId="77777777" w:rsidTr="00EA5AE5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644B6F5" w14:textId="77777777" w:rsidR="00EA5AE5" w:rsidRDefault="00EA5AE5" w:rsidP="00EA5AE5">
            <w:pPr>
              <w:pStyle w:val="Fyllitextfe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bookmarkEnd w:id="0"/>
      <w:tr w:rsidR="003E3DF1" w14:paraId="726ECC95" w14:textId="77777777" w:rsidTr="006402F4">
        <w:trPr>
          <w:trHeight w:hRule="exact" w:val="284"/>
        </w:trPr>
        <w:tc>
          <w:tcPr>
            <w:tcW w:w="3104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3B717D17" w14:textId="77777777" w:rsidR="003E3DF1" w:rsidRDefault="003E3DF1" w:rsidP="00450870">
            <w:pPr>
              <w:pStyle w:val="Ledtext"/>
            </w:pPr>
            <w:r w:rsidRPr="003E3DF1">
              <w:t>Organisationsnummer/personnummer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BD8B593" w14:textId="77777777" w:rsidR="003E3DF1" w:rsidRDefault="003E3DF1" w:rsidP="00450870">
            <w:pPr>
              <w:pStyle w:val="Ledtext"/>
            </w:pPr>
            <w:r w:rsidRPr="003E3DF1">
              <w:t>Telefonnummer</w:t>
            </w:r>
          </w:p>
        </w:tc>
        <w:tc>
          <w:tcPr>
            <w:tcW w:w="40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13BA7031" w14:textId="77777777" w:rsidR="003E3DF1" w:rsidRDefault="003E3DF1" w:rsidP="00450870">
            <w:pPr>
              <w:pStyle w:val="Ledtext"/>
            </w:pPr>
            <w:r w:rsidRPr="003E3DF1">
              <w:t>E-post</w:t>
            </w:r>
          </w:p>
        </w:tc>
      </w:tr>
      <w:tr w:rsidR="003E3DF1" w14:paraId="37DD84CB" w14:textId="77777777" w:rsidTr="006402F4">
        <w:trPr>
          <w:trHeight w:hRule="exact" w:val="397"/>
        </w:trPr>
        <w:tc>
          <w:tcPr>
            <w:tcW w:w="3104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FAB6698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B8F71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041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E0A9AB2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470A3D3A" w14:textId="77777777" w:rsidTr="00EA5AE5">
        <w:trPr>
          <w:trHeight w:hRule="exact" w:val="284"/>
        </w:trPr>
        <w:tc>
          <w:tcPr>
            <w:tcW w:w="9271" w:type="dxa"/>
            <w:gridSpan w:val="3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483C2953" w14:textId="77777777" w:rsidR="003E3DF1" w:rsidRDefault="003E3DF1" w:rsidP="0040796B">
            <w:pPr>
              <w:pStyle w:val="Ledtext"/>
            </w:pPr>
            <w:r>
              <w:t>Kontaktperson</w:t>
            </w:r>
          </w:p>
        </w:tc>
      </w:tr>
      <w:tr w:rsidR="003E3DF1" w14:paraId="7F498F87" w14:textId="77777777" w:rsidTr="00EA5AE5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EDBBF5F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44141D29" w14:textId="77777777" w:rsidR="006402F4" w:rsidRDefault="006402F4" w:rsidP="006402F4">
      <w:pPr>
        <w:pStyle w:val="Rubrik3"/>
      </w:pPr>
      <w:r>
        <w:t>Försäljningsställe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63"/>
        <w:gridCol w:w="4608"/>
      </w:tblGrid>
      <w:tr w:rsidR="006402F4" w14:paraId="351EF024" w14:textId="77777777" w:rsidTr="00550309">
        <w:trPr>
          <w:trHeight w:hRule="exact" w:val="284"/>
        </w:trPr>
        <w:tc>
          <w:tcPr>
            <w:tcW w:w="927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52AF961E" w14:textId="77777777" w:rsidR="006402F4" w:rsidRDefault="006402F4" w:rsidP="00550309">
            <w:pPr>
              <w:pStyle w:val="Ledtext"/>
            </w:pPr>
            <w:r w:rsidRPr="003E3DF1">
              <w:t>Namn på försäljningsställe</w:t>
            </w:r>
          </w:p>
        </w:tc>
      </w:tr>
      <w:tr w:rsidR="006402F4" w14:paraId="3ED5E934" w14:textId="77777777" w:rsidTr="00550309">
        <w:trPr>
          <w:trHeight w:hRule="exact" w:val="397"/>
        </w:trPr>
        <w:tc>
          <w:tcPr>
            <w:tcW w:w="927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EEF567D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402F4" w14:paraId="017C2744" w14:textId="77777777" w:rsidTr="006402F4">
        <w:trPr>
          <w:trHeight w:hRule="exact" w:val="284"/>
        </w:trPr>
        <w:tc>
          <w:tcPr>
            <w:tcW w:w="4663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2F604A08" w14:textId="77777777" w:rsidR="006402F4" w:rsidRDefault="006402F4" w:rsidP="00550309">
            <w:pPr>
              <w:pStyle w:val="Ledtext"/>
            </w:pPr>
            <w:r>
              <w:t>Gatuadress</w:t>
            </w:r>
          </w:p>
        </w:tc>
        <w:tc>
          <w:tcPr>
            <w:tcW w:w="4608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1C04DC17" w14:textId="77777777" w:rsidR="006402F4" w:rsidRDefault="006402F4" w:rsidP="006402F4">
            <w:pPr>
              <w:pStyle w:val="Ledtext"/>
            </w:pPr>
            <w:r>
              <w:t>Postnummer och postort</w:t>
            </w:r>
          </w:p>
        </w:tc>
      </w:tr>
      <w:tr w:rsidR="006402F4" w14:paraId="2958A241" w14:textId="77777777" w:rsidTr="006402F4">
        <w:trPr>
          <w:trHeight w:hRule="exact" w:val="397"/>
        </w:trPr>
        <w:tc>
          <w:tcPr>
            <w:tcW w:w="4663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2FB0511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08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2FE1AD8" w14:textId="77777777" w:rsidR="006402F4" w:rsidRDefault="006402F4" w:rsidP="006402F4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402F4" w14:paraId="23646467" w14:textId="77777777" w:rsidTr="006402F4">
        <w:trPr>
          <w:trHeight w:hRule="exact" w:val="284"/>
        </w:trPr>
        <w:tc>
          <w:tcPr>
            <w:tcW w:w="4663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4855683C" w14:textId="77777777" w:rsidR="006402F4" w:rsidRDefault="006402F4" w:rsidP="00550309">
            <w:pPr>
              <w:pStyle w:val="Ledtext"/>
            </w:pPr>
            <w:r>
              <w:t>Kontaktperson</w:t>
            </w:r>
          </w:p>
        </w:tc>
        <w:tc>
          <w:tcPr>
            <w:tcW w:w="4608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F8CB0B9" w14:textId="77777777" w:rsidR="006402F4" w:rsidRPr="003E3DF1" w:rsidRDefault="006402F4" w:rsidP="00550309">
            <w:pPr>
              <w:pStyle w:val="Ledtext"/>
            </w:pPr>
            <w:r w:rsidRPr="003E3DF1">
              <w:t>Telefonnummer</w:t>
            </w:r>
          </w:p>
        </w:tc>
      </w:tr>
      <w:tr w:rsidR="006402F4" w14:paraId="5B7D07E7" w14:textId="77777777" w:rsidTr="006402F4">
        <w:trPr>
          <w:trHeight w:hRule="exact" w:val="397"/>
        </w:trPr>
        <w:tc>
          <w:tcPr>
            <w:tcW w:w="4663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5D6C89ED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08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7F42004" w14:textId="77777777" w:rsidR="006402F4" w:rsidRPr="003E3DF1" w:rsidRDefault="006402F4" w:rsidP="00550309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6A50993" w14:textId="77777777" w:rsidR="006402F4" w:rsidRDefault="006402F4" w:rsidP="006402F4">
      <w:pPr>
        <w:pStyle w:val="Rubrik3"/>
      </w:pPr>
      <w:r>
        <w:t>Säte (om försäljningsställe saknas)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35"/>
        <w:gridCol w:w="4635"/>
      </w:tblGrid>
      <w:tr w:rsidR="006402F4" w14:paraId="4B945BD7" w14:textId="77777777" w:rsidTr="00550309">
        <w:trPr>
          <w:trHeight w:hRule="exact" w:val="284"/>
        </w:trPr>
        <w:tc>
          <w:tcPr>
            <w:tcW w:w="2500" w:type="pct"/>
          </w:tcPr>
          <w:p w14:paraId="646D3261" w14:textId="77777777" w:rsidR="006402F4" w:rsidRDefault="006402F4" w:rsidP="00550309">
            <w:pPr>
              <w:pStyle w:val="Ledtext"/>
            </w:pPr>
            <w:r>
              <w:t>Gatuadress</w:t>
            </w:r>
          </w:p>
        </w:tc>
        <w:tc>
          <w:tcPr>
            <w:tcW w:w="2500" w:type="pct"/>
          </w:tcPr>
          <w:p w14:paraId="4C32953E" w14:textId="77777777" w:rsidR="006402F4" w:rsidRDefault="006402F4" w:rsidP="00550309">
            <w:pPr>
              <w:pStyle w:val="Ledtext"/>
            </w:pPr>
            <w:r>
              <w:t>Postnummer och postort</w:t>
            </w:r>
          </w:p>
        </w:tc>
      </w:tr>
      <w:tr w:rsidR="006402F4" w14:paraId="0B583B40" w14:textId="77777777" w:rsidTr="00550309">
        <w:trPr>
          <w:trHeight w:hRule="exact" w:val="397"/>
        </w:trPr>
        <w:tc>
          <w:tcPr>
            <w:tcW w:w="2500" w:type="pct"/>
          </w:tcPr>
          <w:p w14:paraId="15942BAA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0" w:type="pct"/>
          </w:tcPr>
          <w:p w14:paraId="705BC317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2E5BD52" w14:textId="77777777" w:rsidR="00871CF6" w:rsidRDefault="00871CF6" w:rsidP="00871CF6">
      <w:pPr>
        <w:pStyle w:val="Rubrik3"/>
      </w:pPr>
      <w:r>
        <w:t>Underskrift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871CF6" w:rsidRPr="004740B6" w14:paraId="674B8CAA" w14:textId="77777777" w:rsidTr="00F13B63">
        <w:trPr>
          <w:trHeight w:hRule="exact" w:val="284"/>
        </w:trPr>
        <w:tc>
          <w:tcPr>
            <w:tcW w:w="5000" w:type="pct"/>
            <w:tcBorders>
              <w:top w:val="single" w:sz="12" w:space="0" w:color="000000"/>
              <w:bottom w:val="nil"/>
            </w:tcBorders>
          </w:tcPr>
          <w:p w14:paraId="529CE009" w14:textId="77777777" w:rsidR="00871CF6" w:rsidRPr="004740B6" w:rsidRDefault="00871CF6" w:rsidP="00F13B63">
            <w:pPr>
              <w:keepNext/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F</w:t>
            </w:r>
            <w:r w:rsidRPr="004740B6">
              <w:rPr>
                <w:rFonts w:eastAsia="Arial" w:cs="Arial"/>
                <w:sz w:val="16"/>
              </w:rPr>
              <w:t>irmatecknarens underskrift</w:t>
            </w:r>
          </w:p>
        </w:tc>
      </w:tr>
      <w:tr w:rsidR="00871CF6" w:rsidRPr="004740B6" w14:paraId="7E032742" w14:textId="77777777" w:rsidTr="00F13B63">
        <w:trPr>
          <w:trHeight w:hRule="exact" w:val="56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586035F7" w14:textId="77777777" w:rsidR="00871CF6" w:rsidRPr="004740B6" w:rsidRDefault="00871CF6" w:rsidP="00F13B63">
            <w:pPr>
              <w:pStyle w:val="Fyllitext"/>
              <w:keepNext/>
            </w:pPr>
          </w:p>
        </w:tc>
      </w:tr>
      <w:tr w:rsidR="00871CF6" w:rsidRPr="004740B6" w14:paraId="34AF52F9" w14:textId="77777777" w:rsidTr="00F13B63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  <w:bottom w:val="nil"/>
            </w:tcBorders>
          </w:tcPr>
          <w:p w14:paraId="5A0609B5" w14:textId="77777777" w:rsidR="00871CF6" w:rsidRPr="004740B6" w:rsidRDefault="00871CF6" w:rsidP="00F13B63">
            <w:pPr>
              <w:keepNext/>
              <w:rPr>
                <w:rFonts w:eastAsia="Arial" w:cs="Arial"/>
                <w:sz w:val="16"/>
              </w:rPr>
            </w:pPr>
            <w:r w:rsidRPr="004740B6">
              <w:rPr>
                <w:rFonts w:eastAsia="Arial" w:cs="Arial"/>
                <w:sz w:val="16"/>
              </w:rPr>
              <w:t>Namnförtydligande</w:t>
            </w:r>
          </w:p>
        </w:tc>
      </w:tr>
      <w:tr w:rsidR="00871CF6" w:rsidRPr="004740B6" w14:paraId="6ADB6C7A" w14:textId="77777777" w:rsidTr="00F13B63">
        <w:trPr>
          <w:trHeight w:hRule="exact" w:val="39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450EFBB7" w14:textId="77777777" w:rsidR="00871CF6" w:rsidRPr="004740B6" w:rsidRDefault="00871CF6" w:rsidP="00F13B63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1CF6" w:rsidRPr="004740B6" w14:paraId="0F7A6529" w14:textId="77777777" w:rsidTr="00F13B63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</w:tcBorders>
          </w:tcPr>
          <w:p w14:paraId="7EDD6BB8" w14:textId="77777777" w:rsidR="00871CF6" w:rsidRPr="004740B6" w:rsidRDefault="00871CF6" w:rsidP="00F13B63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Datum</w:t>
            </w:r>
          </w:p>
        </w:tc>
      </w:tr>
      <w:tr w:rsidR="00871CF6" w:rsidRPr="004740B6" w14:paraId="101EF8C5" w14:textId="77777777" w:rsidTr="00EE1888">
        <w:trPr>
          <w:trHeight w:hRule="exact" w:val="334"/>
        </w:trPr>
        <w:tc>
          <w:tcPr>
            <w:tcW w:w="5000" w:type="pct"/>
          </w:tcPr>
          <w:p w14:paraId="65879E59" w14:textId="77777777" w:rsidR="00EE1888" w:rsidRDefault="00871CF6" w:rsidP="00F13B63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  <w:p w14:paraId="1ED2AEFA" w14:textId="77777777" w:rsidR="00EE1888" w:rsidRDefault="00EE1888" w:rsidP="00EE1888"/>
          <w:p w14:paraId="138F5CDA" w14:textId="77777777" w:rsidR="00EE1888" w:rsidRDefault="00EE1888" w:rsidP="00EE1888"/>
          <w:p w14:paraId="7DE9DB3A" w14:textId="77777777" w:rsidR="00EE1888" w:rsidRPr="00EE1888" w:rsidRDefault="00EE1888" w:rsidP="00EE1888"/>
          <w:p w14:paraId="0F8C3D94" w14:textId="77777777" w:rsidR="00EE1888" w:rsidRPr="00EE1888" w:rsidRDefault="00EE1888" w:rsidP="00EE1888"/>
          <w:p w14:paraId="122313D6" w14:textId="77777777" w:rsidR="00EE1888" w:rsidRDefault="00EE1888" w:rsidP="00EE1888"/>
          <w:p w14:paraId="66BCADA4" w14:textId="77777777" w:rsidR="00EE1888" w:rsidRDefault="00EE1888" w:rsidP="00EE1888"/>
          <w:p w14:paraId="6F5E4F8E" w14:textId="77777777" w:rsidR="00871CF6" w:rsidRPr="00EE1888" w:rsidRDefault="00871CF6" w:rsidP="00EE1888">
            <w:pPr>
              <w:ind w:firstLine="1304"/>
            </w:pPr>
          </w:p>
        </w:tc>
      </w:tr>
    </w:tbl>
    <w:p w14:paraId="0F3A4C8D" w14:textId="77777777" w:rsidR="00EE1888" w:rsidRDefault="00EE1888" w:rsidP="00EE1888">
      <w:pPr>
        <w:pStyle w:val="Fyllitextfet"/>
      </w:pPr>
    </w:p>
    <w:p w14:paraId="26B96B8A" w14:textId="77777777" w:rsidR="00EE1888" w:rsidRDefault="00EE1888" w:rsidP="00EE1888">
      <w:pPr>
        <w:pStyle w:val="Fyllitextfet"/>
      </w:pPr>
    </w:p>
    <w:p w14:paraId="325F61CE" w14:textId="77777777" w:rsidR="00EE1888" w:rsidRDefault="00EE1888" w:rsidP="00EE1888">
      <w:pPr>
        <w:pStyle w:val="Fyllitextfet"/>
      </w:pPr>
    </w:p>
    <w:p w14:paraId="27E0FEC3" w14:textId="77777777" w:rsidR="000571FB" w:rsidRDefault="000571FB">
      <w:pPr>
        <w:rPr>
          <w:b/>
        </w:rPr>
      </w:pPr>
      <w:r>
        <w:br w:type="page"/>
      </w:r>
    </w:p>
    <w:p w14:paraId="1037D90E" w14:textId="7BD14F6D" w:rsidR="004A70A2" w:rsidRPr="002360EC" w:rsidRDefault="004A70A2" w:rsidP="00EE1888">
      <w:pPr>
        <w:pStyle w:val="Fyllitextfet"/>
      </w:pPr>
      <w:r w:rsidRPr="002360EC">
        <w:lastRenderedPageBreak/>
        <w:t>Ändringen avser</w:t>
      </w:r>
    </w:p>
    <w:tbl>
      <w:tblPr>
        <w:tblStyle w:val="TableGrid"/>
        <w:tblpPr w:leftFromText="141" w:rightFromText="141" w:vertAnchor="text" w:horzAnchor="margin" w:tblpY="44"/>
        <w:tblOverlap w:val="never"/>
        <w:tblW w:w="9270" w:type="dxa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8"/>
        <w:gridCol w:w="3282"/>
        <w:gridCol w:w="4649"/>
        <w:gridCol w:w="921"/>
      </w:tblGrid>
      <w:tr w:rsidR="004A70A2" w:rsidRPr="002360EC" w14:paraId="0CEB8287" w14:textId="77777777" w:rsidTr="00F85036">
        <w:trPr>
          <w:trHeight w:val="227"/>
        </w:trPr>
        <w:tc>
          <w:tcPr>
            <w:tcW w:w="418" w:type="dxa"/>
            <w:tcBorders>
              <w:top w:val="single" w:sz="12" w:space="0" w:color="auto"/>
              <w:bottom w:val="single" w:sz="6" w:space="0" w:color="auto"/>
              <w:right w:val="nil"/>
            </w:tcBorders>
          </w:tcPr>
          <w:p w14:paraId="498EB0EC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4D3334">
              <w:rPr>
                <w:rFonts w:eastAsia="Arial" w:cs="Arial"/>
                <w:sz w:val="16"/>
              </w:rPr>
            </w:r>
            <w:r w:rsidR="004D3334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3"/>
            <w:tcBorders>
              <w:top w:val="single" w:sz="12" w:space="0" w:color="auto"/>
              <w:left w:val="nil"/>
              <w:bottom w:val="single" w:sz="6" w:space="0" w:color="auto"/>
            </w:tcBorders>
          </w:tcPr>
          <w:p w14:paraId="0226287A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Ändring av kontaktuppgifter</w:t>
            </w:r>
          </w:p>
        </w:tc>
      </w:tr>
      <w:tr w:rsidR="004A70A2" w:rsidRPr="002360EC" w14:paraId="1242F76D" w14:textId="77777777" w:rsidTr="00F85036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41FB1CFB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4D3334">
              <w:rPr>
                <w:rFonts w:eastAsia="Arial" w:cs="Arial"/>
                <w:sz w:val="16"/>
              </w:rPr>
            </w:r>
            <w:r w:rsidR="004D3334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3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993B2E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Ändring av styrelseledamot/ledamöter</w:t>
            </w:r>
          </w:p>
        </w:tc>
      </w:tr>
      <w:tr w:rsidR="004A70A2" w:rsidRPr="002360EC" w14:paraId="33FC9899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2E1ACA38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4CC93F8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475571D3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042983BD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7C770377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CCCDCEB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A442AC4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2674C67C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47AF97AA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65A42D4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3FC29256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31DD8EE4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68EF4355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DF70E3D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Avgår från och med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49EA0563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23DB8240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1BBF9832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03E8810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19F695BF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4CDD57F8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37209E21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95F196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05E4DD9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75527398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6284B2A3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7C6067C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2F392C6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14075271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77297ADD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D5B58D0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Datum för tillträde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46AE607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3BFB25A9" w14:textId="77777777" w:rsidTr="00F85036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77F27FDB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4D3334">
              <w:rPr>
                <w:rFonts w:eastAsia="Arial" w:cs="Arial"/>
                <w:sz w:val="16"/>
              </w:rPr>
            </w:r>
            <w:r w:rsidR="004D3334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3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D1FE75A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Ändring av delägare aktiebolag</w:t>
            </w:r>
          </w:p>
        </w:tc>
      </w:tr>
      <w:tr w:rsidR="004A70A2" w:rsidRPr="002360EC" w14:paraId="0AA4650A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2CE0A68D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162471D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Ny ägare (namn och personnummer)</w:t>
            </w:r>
          </w:p>
        </w:tc>
        <w:tc>
          <w:tcPr>
            <w:tcW w:w="4649" w:type="dxa"/>
            <w:tcBorders>
              <w:top w:val="single" w:sz="6" w:space="0" w:color="auto"/>
              <w:bottom w:val="single" w:sz="6" w:space="0" w:color="auto"/>
            </w:tcBorders>
          </w:tcPr>
          <w:p w14:paraId="724EFFD8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5BB9F947" w14:textId="77777777" w:rsidR="004A70A2" w:rsidRPr="002360EC" w:rsidRDefault="004A70A2" w:rsidP="00BF4FB5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89D03B8" w14:textId="77777777" w:rsidR="004A70A2" w:rsidRPr="002360EC" w:rsidRDefault="004A70A2" w:rsidP="00BF4FB5">
            <w:pPr>
              <w:ind w:left="28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1AA6152A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5FC4F724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249F6FF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Ny ägare (namn och personnummer)</w:t>
            </w:r>
          </w:p>
        </w:tc>
        <w:tc>
          <w:tcPr>
            <w:tcW w:w="4649" w:type="dxa"/>
            <w:tcBorders>
              <w:top w:val="single" w:sz="6" w:space="0" w:color="auto"/>
              <w:bottom w:val="single" w:sz="6" w:space="0" w:color="auto"/>
            </w:tcBorders>
          </w:tcPr>
          <w:p w14:paraId="0A956317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200723A7" w14:textId="77777777" w:rsidR="004A70A2" w:rsidRPr="002360EC" w:rsidRDefault="004A70A2" w:rsidP="00BF4FB5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4CEF7D48" w14:textId="77777777" w:rsidR="004A70A2" w:rsidRPr="002360EC" w:rsidRDefault="004A70A2" w:rsidP="00BF4FB5">
            <w:pPr>
              <w:ind w:left="28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0B00F6EC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7086B63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B091A2B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Erlagd köpeskilling för totala antalet andelar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73DDAD5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  <w:r w:rsidRPr="002360EC">
              <w:t xml:space="preserve"> kr</w:t>
            </w:r>
          </w:p>
        </w:tc>
      </w:tr>
      <w:tr w:rsidR="004A70A2" w:rsidRPr="002360EC" w14:paraId="28124DF2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3F0D7189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1C95849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Tidigare ägare 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44C8EE3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77C615B3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6144FF39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F002465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Tidigare ägare 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338105BE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74E34076" w14:textId="77777777" w:rsidTr="00F85036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053B5F67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4D3334">
              <w:rPr>
                <w:rFonts w:eastAsia="Arial" w:cs="Arial"/>
                <w:sz w:val="16"/>
              </w:rPr>
            </w:r>
            <w:r w:rsidR="004D3334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3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1C7B122" w14:textId="0833212F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Ändring av delägare handelsbolag</w:t>
            </w:r>
            <w:r w:rsidR="00EE1888">
              <w:t xml:space="preserve"> eller </w:t>
            </w:r>
            <w:r w:rsidR="004D3334">
              <w:t>kommanditbolag</w:t>
            </w:r>
          </w:p>
        </w:tc>
      </w:tr>
      <w:tr w:rsidR="004A70A2" w:rsidRPr="002360EC" w14:paraId="4CD29E06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4D2CEA4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F245F90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 (namn och personnummer)</w:t>
            </w:r>
          </w:p>
        </w:tc>
        <w:tc>
          <w:tcPr>
            <w:tcW w:w="4649" w:type="dxa"/>
            <w:tcBorders>
              <w:top w:val="single" w:sz="6" w:space="0" w:color="auto"/>
              <w:bottom w:val="single" w:sz="6" w:space="0" w:color="auto"/>
            </w:tcBorders>
          </w:tcPr>
          <w:p w14:paraId="4172F2E0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71DC53DD" w14:textId="77777777" w:rsidR="004A70A2" w:rsidRPr="002360EC" w:rsidRDefault="004A70A2" w:rsidP="00BF4FB5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2C8A32FB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04199BA8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47053A0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2E8FDCF6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 (namn och personnummer)</w:t>
            </w:r>
          </w:p>
        </w:tc>
        <w:tc>
          <w:tcPr>
            <w:tcW w:w="4649" w:type="dxa"/>
            <w:tcBorders>
              <w:top w:val="single" w:sz="6" w:space="0" w:color="auto"/>
              <w:bottom w:val="single" w:sz="6" w:space="0" w:color="auto"/>
            </w:tcBorders>
          </w:tcPr>
          <w:p w14:paraId="601C889B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41B187D6" w14:textId="77777777" w:rsidR="004A70A2" w:rsidRPr="002360EC" w:rsidRDefault="004A70A2" w:rsidP="00BF4FB5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52B4FB4D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136A200E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657537F9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CF13148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Säljare 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BFC9197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0B218562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695C7686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1B3BF0C9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Säljare (namn och personnummer)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65911D64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5B2A5BFD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2006C457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EA6F8E0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Från och med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6A676DA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4A70A2" w:rsidRPr="002360EC" w14:paraId="6A58CA5C" w14:textId="77777777" w:rsidTr="00F85036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0317EE1A" w14:textId="77777777" w:rsidR="004A70A2" w:rsidRPr="002360EC" w:rsidRDefault="004A70A2" w:rsidP="00BF4FB5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8161238" w14:textId="77777777" w:rsidR="004A70A2" w:rsidRPr="002360EC" w:rsidRDefault="004A70A2" w:rsidP="00BF4FB5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Erlagd</w:t>
            </w:r>
            <w:r w:rsidR="00664336">
              <w:t xml:space="preserve"> köpeskilling </w:t>
            </w:r>
          </w:p>
        </w:tc>
        <w:tc>
          <w:tcPr>
            <w:tcW w:w="557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11C5BFB9" w14:textId="77777777" w:rsidR="004A70A2" w:rsidRPr="002360EC" w:rsidRDefault="004A70A2" w:rsidP="00BF4FB5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</w:tbl>
    <w:p w14:paraId="6B58276D" w14:textId="77777777" w:rsidR="00227AFD" w:rsidRDefault="00227AFD" w:rsidP="00871CF6">
      <w:pPr>
        <w:pStyle w:val="Rubrik4"/>
      </w:pPr>
    </w:p>
    <w:p w14:paraId="7C6E8BAF" w14:textId="77777777" w:rsidR="000571FB" w:rsidRDefault="000571FB" w:rsidP="000571FB">
      <w:pPr>
        <w:pStyle w:val="Brdtext"/>
        <w:spacing w:line="24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Information om behandling av personuppgifter</w:t>
      </w:r>
    </w:p>
    <w:p w14:paraId="37F1B508" w14:textId="77777777" w:rsidR="000571FB" w:rsidRDefault="000571FB" w:rsidP="000571FB">
      <w:pPr>
        <w:pStyle w:val="Brdtext"/>
        <w:spacing w:line="24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</w:r>
      <w:proofErr w:type="spellStart"/>
      <w:r>
        <w:rPr>
          <w:rFonts w:ascii="Arial" w:hAnsi="Arial" w:cs="Arial"/>
          <w:i/>
          <w:sz w:val="16"/>
          <w:szCs w:val="16"/>
        </w:rPr>
        <w:t>Sala-Heby:s</w:t>
      </w:r>
      <w:proofErr w:type="spellEnd"/>
      <w:r>
        <w:rPr>
          <w:rFonts w:ascii="Arial" w:hAnsi="Arial" w:cs="Arial"/>
          <w:i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Sala-Heby.</w:t>
      </w:r>
    </w:p>
    <w:sectPr w:rsidR="000571FB" w:rsidSect="00EE188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40" w:right="1440" w:bottom="993" w:left="1417" w:header="14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9D90E" w14:textId="77777777" w:rsidR="00B502CD" w:rsidRDefault="00B502CD">
      <w:pPr>
        <w:spacing w:after="0" w:line="240" w:lineRule="auto"/>
      </w:pPr>
      <w:r>
        <w:separator/>
      </w:r>
    </w:p>
  </w:endnote>
  <w:endnote w:type="continuationSeparator" w:id="0">
    <w:p w14:paraId="3238FBA0" w14:textId="77777777" w:rsidR="00B502CD" w:rsidRDefault="00B502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AFB3C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7ED9C39A" wp14:editId="0331E814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822" name="Group 178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821" name="Shape 18821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2" name="Shape 18822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3" name="Shape 18823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4" name="Shape 18824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5" name="Shape 18825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6" name="Shape 18826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7" name="Shape 18827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8" name="Shape 18828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9" name="Shape 18829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4EE50C7" id="Group 17822" o:spid="_x0000_s1026" style="position:absolute;margin-left:64.75pt;margin-top:769.7pt;width:465.1pt;height:.5pt;z-index:251661312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">
              <v:shape id="Shape 18821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822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3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824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5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826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7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828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9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3354EBAA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5BE19B71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79153136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dresstabellisidfot"/>
      <w:tblW w:w="9270" w:type="dxa"/>
      <w:tblLook w:val="04A0" w:firstRow="1" w:lastRow="0" w:firstColumn="1" w:lastColumn="0" w:noHBand="0" w:noVBand="1"/>
    </w:tblPr>
    <w:tblGrid>
      <w:gridCol w:w="2597"/>
      <w:gridCol w:w="142"/>
      <w:gridCol w:w="142"/>
      <w:gridCol w:w="4483"/>
      <w:gridCol w:w="1906"/>
    </w:tblGrid>
    <w:tr w:rsidR="003961AF" w14:paraId="5BBCCF1E" w14:textId="77777777" w:rsidTr="003961AF">
      <w:sdt>
        <w:sdtPr>
          <w:id w:val="-1402126658"/>
          <w:text w:multiLine="1"/>
        </w:sdtPr>
        <w:sdtEndPr/>
        <w:sdtContent>
          <w:tc>
            <w:tcPr>
              <w:tcW w:w="1400" w:type="pct"/>
              <w:tcBorders>
                <w:top w:val="single" w:sz="6" w:space="0" w:color="auto"/>
                <w:left w:val="nil"/>
                <w:bottom w:val="nil"/>
                <w:right w:val="nil"/>
              </w:tcBorders>
              <w:tcMar>
                <w:top w:w="28" w:type="dxa"/>
                <w:left w:w="28" w:type="dxa"/>
                <w:bottom w:w="0" w:type="dxa"/>
                <w:right w:w="108" w:type="dxa"/>
              </w:tcMar>
              <w:hideMark/>
            </w:tcPr>
            <w:p w14:paraId="5A1B71EF" w14:textId="77777777" w:rsidR="003961AF" w:rsidRPr="003715D0" w:rsidRDefault="003961AF" w:rsidP="003961AF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</w:pPr>
              <w:r w:rsidRPr="003715D0">
                <w:t>Bygg och Miljö Sala-Heby</w:t>
              </w:r>
            </w:p>
          </w:tc>
        </w:sdtContent>
      </w:sdt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</w:tcPr>
        <w:p w14:paraId="69EEB796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  <w:lang w:val="sv-SE"/>
            </w:rPr>
          </w:pP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</w:tcPr>
        <w:p w14:paraId="0605E690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  <w:hideMark/>
        </w:tcPr>
        <w:p w14:paraId="2B6AD976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3715D0">
            <w:rPr>
              <w:rStyle w:val="Fetstil"/>
              <w:b w:val="0"/>
              <w:lang w:val="sv-SE"/>
            </w:rPr>
            <w:t xml:space="preserve">                                                               </w:t>
          </w:r>
          <w:proofErr w:type="spellStart"/>
          <w:r w:rsidRPr="003715D0">
            <w:rPr>
              <w:rStyle w:val="Fetstil"/>
              <w:b w:val="0"/>
            </w:rPr>
            <w:t>Besöksadress</w:t>
          </w:r>
          <w:proofErr w:type="spellEnd"/>
          <w:r w:rsidRPr="003715D0">
            <w:rPr>
              <w:rStyle w:val="Fetstil"/>
              <w:b w:val="0"/>
            </w:rPr>
            <w:t>:</w:t>
          </w: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  <w:hideMark/>
        </w:tcPr>
        <w:p w14:paraId="3D2551B8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 w:rsidRPr="003715D0">
            <w:t>Stora Torget 1 i Sala</w:t>
          </w:r>
        </w:p>
      </w:tc>
    </w:tr>
    <w:tr w:rsidR="003961AF" w14:paraId="53A5644C" w14:textId="77777777" w:rsidTr="003961AF">
      <w:sdt>
        <w:sdtPr>
          <w:id w:val="1173068312"/>
          <w:text w:multiLine="1"/>
        </w:sdtPr>
        <w:sdtEndPr/>
        <w:sdtContent>
          <w:tc>
            <w:tcPr>
              <w:tcW w:w="1400" w:type="pct"/>
              <w:tcBorders>
                <w:top w:val="nil"/>
                <w:left w:val="nil"/>
                <w:bottom w:val="nil"/>
                <w:right w:val="nil"/>
              </w:tcBorders>
              <w:hideMark/>
            </w:tcPr>
            <w:p w14:paraId="7562927A" w14:textId="77777777" w:rsidR="003961AF" w:rsidRPr="003715D0" w:rsidRDefault="003961AF" w:rsidP="003961AF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</w:pPr>
              <w:r w:rsidRPr="003715D0">
                <w:t>Box 304</w:t>
              </w:r>
            </w:p>
          </w:tc>
        </w:sdtContent>
      </w:sdt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619A57B1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7923076D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4FE0D08A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3715D0">
            <w:rPr>
              <w:rStyle w:val="Fetstil"/>
              <w:b w:val="0"/>
            </w:rPr>
            <w:t xml:space="preserve">                                                               Tel:</w:t>
          </w: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7EAD265B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 w:rsidRPr="003715D0">
            <w:t>0224-74 70 00</w:t>
          </w:r>
        </w:p>
      </w:tc>
    </w:tr>
    <w:tr w:rsidR="003961AF" w14:paraId="60D419CA" w14:textId="77777777" w:rsidTr="003961AF">
      <w:tc>
        <w:tcPr>
          <w:tcW w:w="1400" w:type="pct"/>
          <w:tcBorders>
            <w:top w:val="nil"/>
            <w:left w:val="nil"/>
            <w:bottom w:val="nil"/>
            <w:right w:val="nil"/>
          </w:tcBorders>
          <w:hideMark/>
        </w:tcPr>
        <w:sdt>
          <w:sdtPr>
            <w:rPr>
              <w:lang w:val="en-US"/>
            </w:rPr>
            <w:id w:val="-140278645"/>
            <w:text w:multiLine="1"/>
          </w:sdtPr>
          <w:sdtEndPr/>
          <w:sdtContent>
            <w:p w14:paraId="0B059F8A" w14:textId="77777777" w:rsidR="003961AF" w:rsidRPr="003715D0" w:rsidRDefault="003961AF" w:rsidP="003961AF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</w:pPr>
              <w:r w:rsidRPr="003715D0">
                <w:rPr>
                  <w:lang w:val="en-US"/>
                </w:rPr>
                <w:t>733 25 Sala</w:t>
              </w:r>
            </w:p>
          </w:sdtContent>
        </w:sdt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71C62222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59186A9C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18BED10B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3715D0">
            <w:rPr>
              <w:rStyle w:val="Fetstil"/>
              <w:b w:val="0"/>
            </w:rPr>
            <w:t xml:space="preserve">                                                               E-post:</w:t>
          </w: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sdt>
          <w:sdtPr>
            <w:rPr>
              <w:lang w:val="en-US"/>
            </w:rPr>
            <w:id w:val="371354677"/>
            <w:text w:multiLine="1"/>
          </w:sdtPr>
          <w:sdtEndPr/>
          <w:sdtContent>
            <w:p w14:paraId="6B665BD3" w14:textId="77777777" w:rsidR="003961AF" w:rsidRPr="003715D0" w:rsidRDefault="003715D0" w:rsidP="003961AF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sz w:val="22"/>
                </w:rPr>
              </w:pPr>
              <w:r w:rsidRPr="003715D0">
                <w:rPr>
                  <w:lang w:val="en-US"/>
                </w:rPr>
                <w:t>alkoholtobak</w:t>
              </w:r>
              <w:r w:rsidR="003961AF" w:rsidRPr="003715D0">
                <w:rPr>
                  <w:lang w:val="en-US"/>
                </w:rPr>
                <w:t>@sala.s</w:t>
              </w:r>
              <w:r w:rsidRPr="003715D0">
                <w:rPr>
                  <w:lang w:val="en-US"/>
                </w:rPr>
                <w:t>e</w:t>
              </w:r>
            </w:p>
          </w:sdtContent>
        </w:sdt>
        <w:p w14:paraId="50DD9CC5" w14:textId="77777777" w:rsidR="003961AF" w:rsidRPr="003715D0" w:rsidRDefault="003961AF" w:rsidP="003961AF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</w:tbl>
  <w:p w14:paraId="43EE4D9F" w14:textId="77777777" w:rsidR="004740B6" w:rsidRPr="003961AF" w:rsidRDefault="004740B6" w:rsidP="003961A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A0A04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2CA107EE" wp14:editId="38BA05F0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702" name="Group 1770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785" name="Shape 18785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6" name="Shape 18786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7" name="Shape 18787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8" name="Shape 18788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9" name="Shape 18789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0" name="Shape 18790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1" name="Shape 18791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2" name="Shape 18792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3" name="Shape 18793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42C8B07" id="Group 17702" o:spid="_x0000_s1026" style="position:absolute;margin-left:64.75pt;margin-top:769.7pt;width:465.1pt;height:.5pt;z-index:251663360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">
              <v:shape id="Shape 18785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786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7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788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9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790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1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792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3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74BF01BC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5EB271AC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7EBFAE5E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15904" w14:textId="77777777" w:rsidR="00B502CD" w:rsidRDefault="00B502CD">
      <w:pPr>
        <w:spacing w:after="0" w:line="240" w:lineRule="auto"/>
      </w:pPr>
      <w:r>
        <w:separator/>
      </w:r>
    </w:p>
  </w:footnote>
  <w:footnote w:type="continuationSeparator" w:id="0">
    <w:p w14:paraId="5510B483" w14:textId="77777777" w:rsidR="00B502CD" w:rsidRDefault="00B502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CC3C6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0D2F4A1D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6A3B0370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4D3334">
      <w:fldChar w:fldCharType="begin"/>
    </w:r>
    <w:r w:rsidR="004D3334">
      <w:instrText xml:space="preserve"> NUMPAGES   \* MERGEFORMAT </w:instrText>
    </w:r>
    <w:r w:rsidR="004D3334">
      <w:fldChar w:fldCharType="separate"/>
    </w:r>
    <w:r w:rsidR="00664336" w:rsidRPr="00664336">
      <w:rPr>
        <w:rFonts w:ascii="Arial" w:eastAsia="Arial" w:hAnsi="Arial" w:cs="Arial"/>
        <w:noProof/>
        <w:vertAlign w:val="subscript"/>
      </w:rPr>
      <w:t>1</w:t>
    </w:r>
    <w:r w:rsidR="004D3334">
      <w:rPr>
        <w:rFonts w:ascii="Arial" w:eastAsia="Arial" w:hAnsi="Arial" w:cs="Arial"/>
        <w:noProof/>
        <w:vertAlign w:val="subscript"/>
      </w:rPr>
      <w:fldChar w:fldCharType="end"/>
    </w:r>
  </w:p>
  <w:p w14:paraId="74FFD5C6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94" w:type="dxa"/>
      <w:tblInd w:w="5" w:type="dxa"/>
      <w:tblCellMar>
        <w:left w:w="0" w:type="dxa"/>
        <w:bottom w:w="340" w:type="dxa"/>
        <w:right w:w="0" w:type="dxa"/>
      </w:tblCellMar>
      <w:tblLook w:val="04A0" w:firstRow="1" w:lastRow="0" w:firstColumn="1" w:lastColumn="0" w:noHBand="0" w:noVBand="1"/>
    </w:tblPr>
    <w:tblGrid>
      <w:gridCol w:w="4442"/>
      <w:gridCol w:w="4638"/>
      <w:gridCol w:w="914"/>
    </w:tblGrid>
    <w:tr w:rsidR="00131529" w:rsidRPr="0060690D" w14:paraId="7D0672A8" w14:textId="77777777" w:rsidTr="00871CF6">
      <w:trPr>
        <w:trHeight w:val="1701"/>
      </w:trPr>
      <w:bookmarkStart w:id="3" w:name="_Hlk7685707" w:displacedByCustomXml="next"/>
      <w:bookmarkStart w:id="4" w:name="_Hlk7685706" w:displacedByCustomXml="next"/>
      <w:sdt>
        <w:sdtPr>
          <w:id w:val="430625343"/>
          <w:lock w:val="sdtLocked"/>
        </w:sdtPr>
        <w:sdtEndPr/>
        <w:sdtContent>
          <w:tc>
            <w:tcPr>
              <w:tcW w:w="4390" w:type="dxa"/>
              <w:tcMar>
                <w:left w:w="0" w:type="dxa"/>
                <w:right w:w="170" w:type="dxa"/>
              </w:tcMar>
              <w:vAlign w:val="center"/>
            </w:tcPr>
            <w:p w14:paraId="7300D3B9" w14:textId="263E9705" w:rsidR="004740B6" w:rsidRPr="0060690D" w:rsidRDefault="001934A2" w:rsidP="0058045D">
              <w:pPr>
                <w:pStyle w:val="Logotyp"/>
              </w:pPr>
              <w:r>
                <w:rPr>
                  <w:noProof/>
                </w:rPr>
                <w:drawing>
                  <wp:inline distT="0" distB="0" distL="0" distR="0" wp14:anchorId="4A34734E" wp14:editId="4E8BB634">
                    <wp:extent cx="2712726" cy="963170"/>
                    <wp:effectExtent l="0" t="0" r="0" b="0"/>
                    <wp:docPr id="1546043809" name="Bildobjekt 1" descr="En bild som visar Teckensnitt, Grafik, symbol, logotyp&#10;&#10;Automatiskt genererad beskrivni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546043809" name="Bildobjekt 1" descr="En bild som visar Teckensnitt, Grafik, symbol, logotyp&#10;&#10;Automatiskt genererad beskrivning"/>
                            <pic:cNvPicPr/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712726" cy="96317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  <w:tc>
        <w:tcPr>
          <w:tcW w:w="4677" w:type="dxa"/>
          <w:vAlign w:val="bottom"/>
        </w:tcPr>
        <w:p w14:paraId="01C74F8E" w14:textId="3402CDD3" w:rsidR="004740B6" w:rsidRPr="003961AF" w:rsidRDefault="006402F4" w:rsidP="00871CF6">
          <w:pPr>
            <w:pStyle w:val="Rubrik1"/>
            <w:ind w:left="2" w:right="773" w:hanging="2"/>
            <w:rPr>
              <w:sz w:val="28"/>
              <w:szCs w:val="28"/>
            </w:rPr>
          </w:pPr>
          <w:r w:rsidRPr="003961AF">
            <w:rPr>
              <w:sz w:val="28"/>
              <w:szCs w:val="28"/>
            </w:rPr>
            <w:t>Anmälan om ändring av tillståndspliktig försäljning av tobaksvaror (detaljhandel)</w:t>
          </w:r>
        </w:p>
      </w:tc>
      <w:tc>
        <w:tcPr>
          <w:tcW w:w="927" w:type="dxa"/>
          <w:vAlign w:val="bottom"/>
        </w:tcPr>
        <w:p w14:paraId="5643AB10" w14:textId="77777777" w:rsidR="004740B6" w:rsidRPr="0060690D" w:rsidRDefault="004740B6" w:rsidP="00131529">
          <w:pPr>
            <w:pStyle w:val="Sidnrstycke"/>
            <w:rPr>
              <w:b/>
            </w:rPr>
          </w:pPr>
          <w:r w:rsidRPr="0060690D">
            <w:t xml:space="preserve">Sida </w:t>
          </w:r>
          <w:r w:rsidRPr="0060690D">
            <w:fldChar w:fldCharType="begin"/>
          </w:r>
          <w:r w:rsidRPr="0060690D">
            <w:instrText xml:space="preserve"> PAGE   \* MERGEFORMAT </w:instrText>
          </w:r>
          <w:r w:rsidRPr="0060690D">
            <w:fldChar w:fldCharType="separate"/>
          </w:r>
          <w:r w:rsidR="003715D0">
            <w:rPr>
              <w:noProof/>
            </w:rPr>
            <w:t>2</w:t>
          </w:r>
          <w:r w:rsidRPr="0060690D">
            <w:fldChar w:fldCharType="end"/>
          </w:r>
          <w:r w:rsidRPr="0060690D">
            <w:t xml:space="preserve"> av </w:t>
          </w:r>
          <w:r w:rsidR="004D3334">
            <w:fldChar w:fldCharType="begin"/>
          </w:r>
          <w:r w:rsidR="004D3334">
            <w:instrText xml:space="preserve"> NUMPAGES   \* MERGEFORMAT </w:instrText>
          </w:r>
          <w:r w:rsidR="004D3334">
            <w:fldChar w:fldCharType="separate"/>
          </w:r>
          <w:r w:rsidR="003715D0">
            <w:rPr>
              <w:noProof/>
            </w:rPr>
            <w:t>2</w:t>
          </w:r>
          <w:r w:rsidR="004D3334">
            <w:rPr>
              <w:noProof/>
            </w:rPr>
            <w:fldChar w:fldCharType="end"/>
          </w:r>
        </w:p>
      </w:tc>
    </w:tr>
  </w:tbl>
  <w:bookmarkEnd w:id="4"/>
  <w:bookmarkEnd w:id="3"/>
  <w:p w14:paraId="7B6992CF" w14:textId="77777777" w:rsidR="004740B6" w:rsidRDefault="004740B6" w:rsidP="004740B6">
    <w:pPr>
      <w:pStyle w:val="Litetavstnd"/>
    </w:pPr>
    <w:r>
      <w:rPr>
        <w:noProof/>
        <w:lang w:val="sv-SE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7A3E4109" wp14:editId="4151EC0F">
              <wp:simplePos x="0" y="0"/>
              <wp:positionH relativeFrom="column">
                <wp:posOffset>-1111885</wp:posOffset>
              </wp:positionH>
              <wp:positionV relativeFrom="paragraph">
                <wp:posOffset>-310515</wp:posOffset>
              </wp:positionV>
              <wp:extent cx="1569085" cy="189230"/>
              <wp:effectExtent l="0" t="0" r="0" b="0"/>
              <wp:wrapTight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ight>
              <wp:docPr id="1" name="Rectangle 3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1" flipH="1">
                        <a:off x="0" y="0"/>
                        <a:ext cx="1569085" cy="18923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6A16B1CD" w14:textId="77777777" w:rsidR="004740B6" w:rsidRPr="00E43B3F" w:rsidRDefault="004740B6" w:rsidP="004740B6">
                          <w:pPr>
                            <w:pStyle w:val="Lodrttext"/>
                          </w:pPr>
                        </w:p>
                      </w:txbxContent>
                    </wps:txbx>
                    <wps:bodyPr horzOverflow="overflow" vert="horz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A3E4109" id="Rectangle 305" o:spid="_x0000_s1026" style="position:absolute;margin-left:-87.55pt;margin-top:-24.45pt;width:123.55pt;height:14.9pt;rotation:5898239fd;flip:x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" filled="f" stroked="f">
              <v:textbox inset="0,0,0,0">
                <w:txbxContent>
                  <w:p w14:paraId="6A16B1CD" w14:textId="77777777" w:rsidR="004740B6" w:rsidRPr="00E43B3F" w:rsidRDefault="004740B6" w:rsidP="004740B6">
                    <w:pPr>
                      <w:pStyle w:val="Lodrttext"/>
                    </w:pPr>
                  </w:p>
                </w:txbxContent>
              </v:textbox>
              <w10:wrap type="tight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EDB91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57A9FD73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2F6D1253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4D3334">
      <w:fldChar w:fldCharType="begin"/>
    </w:r>
    <w:r w:rsidR="004D3334">
      <w:instrText xml:space="preserve"> NUMPAGES   \* MERGEFORMAT </w:instrText>
    </w:r>
    <w:r w:rsidR="004D3334">
      <w:fldChar w:fldCharType="separate"/>
    </w:r>
    <w:r w:rsidR="00664336" w:rsidRPr="00664336">
      <w:rPr>
        <w:rFonts w:ascii="Arial" w:eastAsia="Arial" w:hAnsi="Arial" w:cs="Arial"/>
        <w:noProof/>
        <w:vertAlign w:val="subscript"/>
      </w:rPr>
      <w:t>1</w:t>
    </w:r>
    <w:r w:rsidR="004D3334">
      <w:rPr>
        <w:rFonts w:ascii="Arial" w:eastAsia="Arial" w:hAnsi="Arial" w:cs="Arial"/>
        <w:noProof/>
        <w:vertAlign w:val="subscript"/>
      </w:rPr>
      <w:fldChar w:fldCharType="end"/>
    </w:r>
  </w:p>
  <w:p w14:paraId="0664C310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CC25C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5A0AC4"/>
    <w:multiLevelType w:val="hybridMultilevel"/>
    <w:tmpl w:val="7B805F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8903F1"/>
    <w:multiLevelType w:val="hybridMultilevel"/>
    <w:tmpl w:val="83E2054A"/>
    <w:lvl w:ilvl="0" w:tplc="3A1E0C46">
      <w:start w:val="1"/>
      <w:numFmt w:val="bullet"/>
      <w:pStyle w:val="Punktlista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8513432">
    <w:abstractNumId w:val="1"/>
  </w:num>
  <w:num w:numId="2" w16cid:durableId="1074863557">
    <w:abstractNumId w:val="2"/>
  </w:num>
  <w:num w:numId="3" w16cid:durableId="883105973">
    <w:abstractNumId w:val="0"/>
  </w:num>
  <w:num w:numId="4" w16cid:durableId="6923468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2CD"/>
    <w:rsid w:val="0000096F"/>
    <w:rsid w:val="00003A62"/>
    <w:rsid w:val="00010B63"/>
    <w:rsid w:val="000571FB"/>
    <w:rsid w:val="000D6F0B"/>
    <w:rsid w:val="0010214B"/>
    <w:rsid w:val="0010770D"/>
    <w:rsid w:val="00131529"/>
    <w:rsid w:val="00133AC8"/>
    <w:rsid w:val="001404D1"/>
    <w:rsid w:val="001934A2"/>
    <w:rsid w:val="001C036C"/>
    <w:rsid w:val="001F3A28"/>
    <w:rsid w:val="00217A78"/>
    <w:rsid w:val="0022601F"/>
    <w:rsid w:val="00227AFD"/>
    <w:rsid w:val="002435C8"/>
    <w:rsid w:val="00277B86"/>
    <w:rsid w:val="002C7476"/>
    <w:rsid w:val="003018E5"/>
    <w:rsid w:val="00362354"/>
    <w:rsid w:val="003715D0"/>
    <w:rsid w:val="003961AF"/>
    <w:rsid w:val="003A6569"/>
    <w:rsid w:val="003E3DF1"/>
    <w:rsid w:val="0040796B"/>
    <w:rsid w:val="0042689A"/>
    <w:rsid w:val="00434E9C"/>
    <w:rsid w:val="00450870"/>
    <w:rsid w:val="00455DA2"/>
    <w:rsid w:val="00455FD4"/>
    <w:rsid w:val="004740B6"/>
    <w:rsid w:val="00493312"/>
    <w:rsid w:val="00496834"/>
    <w:rsid w:val="004A6EDC"/>
    <w:rsid w:val="004A70A2"/>
    <w:rsid w:val="004B4BEF"/>
    <w:rsid w:val="004D3334"/>
    <w:rsid w:val="004E6D04"/>
    <w:rsid w:val="004F7C74"/>
    <w:rsid w:val="005328B0"/>
    <w:rsid w:val="00550048"/>
    <w:rsid w:val="00553277"/>
    <w:rsid w:val="00560C27"/>
    <w:rsid w:val="0058045D"/>
    <w:rsid w:val="005943C3"/>
    <w:rsid w:val="005C1C38"/>
    <w:rsid w:val="0060690D"/>
    <w:rsid w:val="0061149D"/>
    <w:rsid w:val="006402F4"/>
    <w:rsid w:val="00664336"/>
    <w:rsid w:val="006B621C"/>
    <w:rsid w:val="006E77C5"/>
    <w:rsid w:val="007169A1"/>
    <w:rsid w:val="00751A55"/>
    <w:rsid w:val="00765233"/>
    <w:rsid w:val="00775201"/>
    <w:rsid w:val="007E07E4"/>
    <w:rsid w:val="00833331"/>
    <w:rsid w:val="008432BB"/>
    <w:rsid w:val="00871CF6"/>
    <w:rsid w:val="0088784B"/>
    <w:rsid w:val="0089529B"/>
    <w:rsid w:val="009252DA"/>
    <w:rsid w:val="00945E96"/>
    <w:rsid w:val="0095227F"/>
    <w:rsid w:val="00973CD3"/>
    <w:rsid w:val="009974A8"/>
    <w:rsid w:val="009C29AE"/>
    <w:rsid w:val="009E0EC7"/>
    <w:rsid w:val="009F2A99"/>
    <w:rsid w:val="00A22686"/>
    <w:rsid w:val="00A22B8E"/>
    <w:rsid w:val="00A377F3"/>
    <w:rsid w:val="00AB6858"/>
    <w:rsid w:val="00B05906"/>
    <w:rsid w:val="00B1674A"/>
    <w:rsid w:val="00B451CE"/>
    <w:rsid w:val="00B45F0C"/>
    <w:rsid w:val="00B502CD"/>
    <w:rsid w:val="00B56907"/>
    <w:rsid w:val="00B87A71"/>
    <w:rsid w:val="00BD46E5"/>
    <w:rsid w:val="00D11A85"/>
    <w:rsid w:val="00D16B82"/>
    <w:rsid w:val="00D340FA"/>
    <w:rsid w:val="00D56004"/>
    <w:rsid w:val="00DE6FAE"/>
    <w:rsid w:val="00E004A4"/>
    <w:rsid w:val="00E01367"/>
    <w:rsid w:val="00E20A55"/>
    <w:rsid w:val="00E43B3F"/>
    <w:rsid w:val="00E529E5"/>
    <w:rsid w:val="00EA5AE5"/>
    <w:rsid w:val="00EE1888"/>
    <w:rsid w:val="00EF3B70"/>
    <w:rsid w:val="00F06079"/>
    <w:rsid w:val="00F72779"/>
    <w:rsid w:val="00F85036"/>
    <w:rsid w:val="00FA3D49"/>
    <w:rsid w:val="00FB499F"/>
    <w:rsid w:val="00FD049B"/>
    <w:rsid w:val="00FD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A797A20"/>
  <w15:docId w15:val="{3B7F2641-30D2-4592-BD7C-9F5060FB7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B86"/>
    <w:rPr>
      <w:rFonts w:eastAsia="Calibri" w:cs="Calibri"/>
      <w:color w:val="000000"/>
    </w:rPr>
  </w:style>
  <w:style w:type="paragraph" w:styleId="Rubrik1">
    <w:name w:val="heading 1"/>
    <w:basedOn w:val="Normal"/>
    <w:next w:val="Normal"/>
    <w:link w:val="Rubrik1Char"/>
    <w:uiPriority w:val="9"/>
    <w:qFormat/>
    <w:rsid w:val="001F3A28"/>
    <w:pPr>
      <w:spacing w:after="0" w:line="240" w:lineRule="auto"/>
      <w:outlineLvl w:val="0"/>
    </w:pPr>
    <w:rPr>
      <w:rFonts w:asciiTheme="majorHAnsi" w:eastAsia="Arial" w:hAnsiTheme="majorHAnsi" w:cs="Arial"/>
      <w:b/>
      <w:sz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018E5"/>
    <w:pPr>
      <w:tabs>
        <w:tab w:val="center" w:pos="4349"/>
        <w:tab w:val="right" w:pos="8985"/>
      </w:tabs>
      <w:spacing w:after="0"/>
      <w:ind w:right="-134"/>
      <w:outlineLvl w:val="1"/>
    </w:pPr>
    <w:rPr>
      <w:rFonts w:asciiTheme="majorHAnsi" w:eastAsia="Arial" w:hAnsiTheme="majorHAnsi" w:cs="Arial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550048"/>
    <w:pPr>
      <w:keepNext/>
      <w:spacing w:before="160" w:after="40" w:line="264" w:lineRule="auto"/>
      <w:ind w:left="11" w:hanging="11"/>
      <w:outlineLvl w:val="2"/>
    </w:pPr>
    <w:rPr>
      <w:rFonts w:asciiTheme="majorHAnsi" w:eastAsia="Arial" w:hAnsiTheme="majorHAnsi" w:cs="Arial"/>
      <w:b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131529"/>
    <w:pPr>
      <w:keepNext/>
      <w:keepLines/>
      <w:spacing w:before="280" w:after="40"/>
      <w:outlineLvl w:val="3"/>
    </w:pPr>
    <w:rPr>
      <w:rFonts w:asciiTheme="majorHAnsi" w:eastAsiaTheme="majorEastAsia" w:hAnsiTheme="majorHAnsi" w:cstheme="majorBidi"/>
      <w:b/>
      <w:iCs/>
      <w:color w:val="auto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edtext">
    <w:name w:val="Ledtext"/>
    <w:basedOn w:val="Normal"/>
    <w:qFormat/>
    <w:rsid w:val="00EA5AE5"/>
    <w:pPr>
      <w:spacing w:after="0" w:line="240" w:lineRule="auto"/>
    </w:pPr>
    <w:rPr>
      <w:rFonts w:eastAsia="Arial" w:cs="Arial"/>
      <w:sz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1F3A28"/>
    <w:rPr>
      <w:rFonts w:asciiTheme="majorHAnsi" w:eastAsia="Arial" w:hAnsiTheme="majorHAnsi" w:cs="Arial"/>
      <w:b/>
      <w:color w:val="000000"/>
      <w:sz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3018E5"/>
    <w:rPr>
      <w:rFonts w:asciiTheme="majorHAnsi" w:eastAsia="Arial" w:hAnsiTheme="majorHAnsi" w:cs="Arial"/>
      <w:color w:val="000000"/>
    </w:rPr>
  </w:style>
  <w:style w:type="character" w:customStyle="1" w:styleId="Rubrik3Char">
    <w:name w:val="Rubrik 3 Char"/>
    <w:basedOn w:val="Standardstycketeckensnitt"/>
    <w:link w:val="Rubrik3"/>
    <w:uiPriority w:val="9"/>
    <w:rsid w:val="00550048"/>
    <w:rPr>
      <w:rFonts w:asciiTheme="majorHAnsi" w:eastAsia="Arial" w:hAnsiTheme="majorHAnsi" w:cs="Arial"/>
      <w:b/>
      <w:color w:val="000000"/>
    </w:rPr>
  </w:style>
  <w:style w:type="paragraph" w:customStyle="1" w:styleId="Sidnumrering">
    <w:name w:val="Sidnumrering"/>
    <w:basedOn w:val="Normal"/>
    <w:uiPriority w:val="99"/>
    <w:qFormat/>
    <w:rsid w:val="00450870"/>
    <w:pPr>
      <w:tabs>
        <w:tab w:val="right" w:pos="8985"/>
      </w:tabs>
      <w:spacing w:after="240"/>
      <w:jc w:val="right"/>
    </w:pPr>
    <w:rPr>
      <w:rFonts w:eastAsia="Arial" w:cs="Arial"/>
      <w:sz w:val="16"/>
    </w:rPr>
  </w:style>
  <w:style w:type="character" w:customStyle="1" w:styleId="Rubrik4Char">
    <w:name w:val="Rubrik 4 Char"/>
    <w:basedOn w:val="Standardstycketeckensnitt"/>
    <w:link w:val="Rubrik4"/>
    <w:uiPriority w:val="9"/>
    <w:rsid w:val="00131529"/>
    <w:rPr>
      <w:rFonts w:asciiTheme="majorHAnsi" w:eastAsiaTheme="majorEastAsia" w:hAnsiTheme="majorHAnsi" w:cstheme="majorBidi"/>
      <w:b/>
      <w:iCs/>
      <w:sz w:val="20"/>
    </w:rPr>
  </w:style>
  <w:style w:type="paragraph" w:customStyle="1" w:styleId="Lodrttext">
    <w:name w:val="Lodrät text"/>
    <w:basedOn w:val="Normal"/>
    <w:qFormat/>
    <w:rsid w:val="00E43B3F"/>
    <w:pPr>
      <w:jc w:val="right"/>
    </w:pPr>
    <w:rPr>
      <w:rFonts w:ascii="Arial" w:eastAsia="Arial" w:hAnsi="Arial" w:cs="Arial"/>
      <w:sz w:val="16"/>
    </w:rPr>
  </w:style>
  <w:style w:type="paragraph" w:styleId="Sidhuvud">
    <w:name w:val="header"/>
    <w:basedOn w:val="Normal"/>
    <w:link w:val="SidhuvudChar"/>
    <w:uiPriority w:val="99"/>
    <w:unhideWhenUsed/>
    <w:rsid w:val="00301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18E5"/>
    <w:rPr>
      <w:rFonts w:eastAsia="Calibri" w:cs="Calibri"/>
      <w:color w:val="000000"/>
    </w:rPr>
  </w:style>
  <w:style w:type="character" w:customStyle="1" w:styleId="Mindretextirubrik-ejfet">
    <w:name w:val="Mindre text i rubrik - ej fet"/>
    <w:basedOn w:val="Standardstycketeckensnitt"/>
    <w:uiPriority w:val="1"/>
    <w:qFormat/>
    <w:rsid w:val="001404D1"/>
    <w:rPr>
      <w:b/>
      <w:sz w:val="22"/>
    </w:rPr>
  </w:style>
  <w:style w:type="paragraph" w:styleId="Punktlista">
    <w:name w:val="List Bullet"/>
    <w:basedOn w:val="Ledtext"/>
    <w:uiPriority w:val="99"/>
    <w:unhideWhenUsed/>
    <w:rsid w:val="00227AFD"/>
    <w:pPr>
      <w:numPr>
        <w:numId w:val="2"/>
      </w:numPr>
    </w:pPr>
    <w:rPr>
      <w:sz w:val="20"/>
    </w:rPr>
  </w:style>
  <w:style w:type="paragraph" w:customStyle="1" w:styleId="Fyllitext">
    <w:name w:val="Fyll i text"/>
    <w:basedOn w:val="Normal"/>
    <w:qFormat/>
    <w:rsid w:val="00EA5AE5"/>
    <w:pPr>
      <w:spacing w:after="0" w:line="240" w:lineRule="auto"/>
      <w:ind w:left="28"/>
    </w:pPr>
  </w:style>
  <w:style w:type="paragraph" w:customStyle="1" w:styleId="Fyllitextfet">
    <w:name w:val="Fyll i text fet"/>
    <w:basedOn w:val="Fyllitext"/>
    <w:qFormat/>
    <w:rsid w:val="00EA5AE5"/>
    <w:rPr>
      <w:b/>
    </w:rPr>
  </w:style>
  <w:style w:type="table" w:styleId="Tabellrutnt">
    <w:name w:val="Table Grid"/>
    <w:basedOn w:val="Normaltabell"/>
    <w:uiPriority w:val="39"/>
    <w:rsid w:val="001F3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dfotAnskan">
    <w:name w:val="Sidfot Ansökan"/>
    <w:basedOn w:val="Normal"/>
    <w:uiPriority w:val="99"/>
    <w:qFormat/>
    <w:rsid w:val="00D11A85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before="80" w:after="50"/>
      <w:ind w:left="1418"/>
    </w:pPr>
    <w:rPr>
      <w:sz w:val="18"/>
    </w:rPr>
  </w:style>
  <w:style w:type="paragraph" w:styleId="Sidfot">
    <w:name w:val="footer"/>
    <w:basedOn w:val="Normal"/>
    <w:link w:val="SidfotChar"/>
    <w:uiPriority w:val="99"/>
    <w:unhideWhenUsed/>
    <w:rsid w:val="00F06079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</w:pPr>
    <w:rPr>
      <w:rFonts w:ascii="Arial" w:eastAsia="Arial" w:hAnsi="Arial" w:cs="Arial"/>
      <w:b/>
      <w:sz w:val="16"/>
      <w:lang w:val="en-US"/>
    </w:rPr>
  </w:style>
  <w:style w:type="character" w:customStyle="1" w:styleId="SidfotChar">
    <w:name w:val="Sidfot Char"/>
    <w:basedOn w:val="Standardstycketeckensnitt"/>
    <w:link w:val="Sidfot"/>
    <w:uiPriority w:val="99"/>
    <w:rsid w:val="00F06079"/>
    <w:rPr>
      <w:rFonts w:ascii="Arial" w:eastAsia="Arial" w:hAnsi="Arial" w:cs="Arial"/>
      <w:b/>
      <w:color w:val="000000"/>
      <w:sz w:val="16"/>
      <w:lang w:val="en-US"/>
    </w:rPr>
  </w:style>
  <w:style w:type="paragraph" w:customStyle="1" w:styleId="Diagonaltext">
    <w:name w:val="Diagonaltext"/>
    <w:basedOn w:val="Normal"/>
    <w:qFormat/>
    <w:rsid w:val="0060690D"/>
    <w:pPr>
      <w:jc w:val="right"/>
    </w:pPr>
  </w:style>
  <w:style w:type="table" w:customStyle="1" w:styleId="Adresstabellisidfot">
    <w:name w:val="Adresstabell i sidfot"/>
    <w:basedOn w:val="Normaltabell"/>
    <w:uiPriority w:val="99"/>
    <w:rsid w:val="00003A62"/>
    <w:pPr>
      <w:spacing w:after="0" w:line="240" w:lineRule="auto"/>
    </w:pPr>
    <w:rPr>
      <w:sz w:val="18"/>
    </w:rPr>
    <w:tblPr>
      <w:tblBorders>
        <w:top w:val="single" w:sz="6" w:space="0" w:color="auto"/>
      </w:tblBorders>
      <w:tblCellMar>
        <w:left w:w="28" w:type="dxa"/>
      </w:tblCellMar>
    </w:tblPr>
  </w:style>
  <w:style w:type="character" w:styleId="Hyperlnk">
    <w:name w:val="Hyperlink"/>
    <w:basedOn w:val="Standardstycketeckensnitt"/>
    <w:uiPriority w:val="99"/>
    <w:unhideWhenUsed/>
    <w:rsid w:val="0060690D"/>
    <w:rPr>
      <w:color w:val="0563C1" w:themeColor="hyperlink"/>
      <w:u w:val="single"/>
    </w:rPr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60690D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7E07E4"/>
    <w:rPr>
      <w:color w:val="808080"/>
    </w:rPr>
  </w:style>
  <w:style w:type="character" w:customStyle="1" w:styleId="Fetstil">
    <w:name w:val="Fetstil"/>
    <w:basedOn w:val="Standardstycketeckensnitt"/>
    <w:uiPriority w:val="1"/>
    <w:qFormat/>
    <w:rsid w:val="007E07E4"/>
    <w:rPr>
      <w:b/>
      <w:sz w:val="18"/>
      <w:lang w:val="en-US"/>
    </w:rPr>
  </w:style>
  <w:style w:type="paragraph" w:customStyle="1" w:styleId="Litetavstnd">
    <w:name w:val="Litet avstånd"/>
    <w:basedOn w:val="Normal"/>
    <w:qFormat/>
    <w:rsid w:val="00E43B3F"/>
    <w:pPr>
      <w:tabs>
        <w:tab w:val="left" w:pos="1134"/>
        <w:tab w:val="left" w:pos="2268"/>
        <w:tab w:val="center" w:pos="2915"/>
        <w:tab w:val="left" w:pos="3402"/>
        <w:tab w:val="left" w:pos="4536"/>
        <w:tab w:val="left" w:pos="5670"/>
        <w:tab w:val="left" w:pos="6804"/>
        <w:tab w:val="center" w:pos="6981"/>
        <w:tab w:val="left" w:pos="7938"/>
      </w:tabs>
      <w:spacing w:after="0" w:line="120" w:lineRule="auto"/>
    </w:pPr>
    <w:rPr>
      <w:sz w:val="6"/>
      <w:lang w:val="en-US"/>
    </w:rPr>
  </w:style>
  <w:style w:type="paragraph" w:customStyle="1" w:styleId="Sidnrstycke">
    <w:name w:val="Sidnr stycke"/>
    <w:basedOn w:val="Normal"/>
    <w:uiPriority w:val="99"/>
    <w:qFormat/>
    <w:rsid w:val="005943C3"/>
    <w:pPr>
      <w:tabs>
        <w:tab w:val="right" w:pos="8985"/>
      </w:tabs>
      <w:spacing w:after="0"/>
      <w:jc w:val="right"/>
    </w:pPr>
    <w:rPr>
      <w:rFonts w:eastAsia="Arial" w:cs="Arial"/>
      <w:sz w:val="16"/>
    </w:rPr>
  </w:style>
  <w:style w:type="table" w:customStyle="1" w:styleId="TableGrid1">
    <w:name w:val="TableGrid1"/>
    <w:rsid w:val="004740B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ler">
    <w:name w:val="Regler"/>
    <w:basedOn w:val="Normal"/>
    <w:qFormat/>
    <w:rsid w:val="00131529"/>
    <w:pPr>
      <w:spacing w:after="120"/>
    </w:pPr>
    <w:rPr>
      <w:sz w:val="20"/>
    </w:rPr>
  </w:style>
  <w:style w:type="paragraph" w:customStyle="1" w:styleId="Ledtextalternativ">
    <w:name w:val="Ledtext alternativ"/>
    <w:basedOn w:val="Ledtext"/>
    <w:qFormat/>
    <w:rsid w:val="00362354"/>
    <w:pPr>
      <w:framePr w:hSpace="141" w:wrap="around" w:vAnchor="text" w:hAnchor="margin" w:y="44"/>
      <w:tabs>
        <w:tab w:val="left" w:pos="2068"/>
      </w:tabs>
      <w:spacing w:before="20" w:after="20" w:line="245" w:lineRule="auto"/>
      <w:suppressOverlap/>
    </w:pPr>
  </w:style>
  <w:style w:type="paragraph" w:customStyle="1" w:styleId="Logotyp">
    <w:name w:val="Logotyp"/>
    <w:basedOn w:val="Sidhuvud"/>
    <w:qFormat/>
    <w:rsid w:val="0058045D"/>
    <w:rPr>
      <w:sz w:val="19"/>
    </w:rPr>
  </w:style>
  <w:style w:type="paragraph" w:styleId="Brdtext">
    <w:name w:val="Body Text"/>
    <w:basedOn w:val="Normal"/>
    <w:link w:val="BrdtextChar"/>
    <w:uiPriority w:val="5"/>
    <w:qFormat/>
    <w:rsid w:val="0088784B"/>
    <w:pPr>
      <w:spacing w:after="0" w:line="260" w:lineRule="atLeast"/>
    </w:pPr>
    <w:rPr>
      <w:rFonts w:eastAsiaTheme="minorHAnsi" w:cstheme="minorBidi"/>
      <w:color w:val="auto"/>
      <w:lang w:eastAsia="en-US"/>
    </w:rPr>
  </w:style>
  <w:style w:type="character" w:customStyle="1" w:styleId="BrdtextChar">
    <w:name w:val="Brödtext Char"/>
    <w:basedOn w:val="Standardstycketeckensnitt"/>
    <w:link w:val="Brdtext"/>
    <w:uiPriority w:val="5"/>
    <w:rsid w:val="0088784B"/>
    <w:rPr>
      <w:rFonts w:eastAsiaTheme="minorHAnsi"/>
      <w:lang w:eastAsia="en-US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88784B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88784B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88784B"/>
    <w:rPr>
      <w:rFonts w:eastAsia="Calibri" w:cs="Calibri"/>
      <w:color w:val="000000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88784B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88784B"/>
    <w:rPr>
      <w:rFonts w:eastAsia="Calibri" w:cs="Calibri"/>
      <w:b/>
      <w:bCs/>
      <w:color w:val="000000"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87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8784B"/>
    <w:rPr>
      <w:rFonts w:ascii="Segoe UI" w:eastAsia="Calibri" w:hAnsi="Segoe UI" w:cs="Segoe UI"/>
      <w:color w:val="000000"/>
      <w:sz w:val="18"/>
      <w:szCs w:val="18"/>
    </w:rPr>
  </w:style>
  <w:style w:type="paragraph" w:customStyle="1" w:styleId="Textundertabellrubrik">
    <w:name w:val="Text under tabellrubrik"/>
    <w:basedOn w:val="Ledtext"/>
    <w:qFormat/>
    <w:rsid w:val="00E01367"/>
    <w:pPr>
      <w:keepNext/>
      <w:spacing w:after="80"/>
    </w:pPr>
  </w:style>
  <w:style w:type="paragraph" w:customStyle="1" w:styleId="Ledtextgarandel">
    <w:name w:val="Ledtext ägarandel"/>
    <w:basedOn w:val="Ledtextalternativ"/>
    <w:qFormat/>
    <w:rsid w:val="00493312"/>
    <w:pPr>
      <w:framePr w:wrap="around"/>
      <w:spacing w:before="0" w:after="0" w:line="226" w:lineRule="auto"/>
    </w:pPr>
    <w:rPr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80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fol\Downloads\02-anmalan-andring-detaljhandel%20(1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4864B-74C5-4651-BF4D-2113384C28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17A27A-2C9D-4AC5-B1D4-9992C2A6A5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FF7954-1ED5-49AA-B425-79274F471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02-anmalan-andring-detaljhandel (1).dotx</Template>
  <TotalTime>32</TotalTime>
  <Pages>2</Pages>
  <Words>493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Microsoft Word - Anmälan Provsmakning.doc</vt:lpstr>
    </vt:vector>
  </TitlesOfParts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Anmälan Provsmakning.doc</dc:title>
  <dc:subject/>
  <dc:creator>Carina Folkegård</dc:creator>
  <cp:keywords/>
  <cp:lastModifiedBy>Elisabeth Hallgren</cp:lastModifiedBy>
  <cp:revision>9</cp:revision>
  <dcterms:created xsi:type="dcterms:W3CDTF">2019-06-27T13:27:00Z</dcterms:created>
  <dcterms:modified xsi:type="dcterms:W3CDTF">2023-06-07T06:26:00Z</dcterms:modified>
</cp:coreProperties>
</file>